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A6BE6" w14:textId="77777777" w:rsidR="00D26219" w:rsidRDefault="00D26219" w:rsidP="00EB4E00"/>
    <w:p w14:paraId="26C99412" w14:textId="2CCCF436" w:rsidR="0003521B" w:rsidRPr="00916B16" w:rsidRDefault="00916B16" w:rsidP="00916B16">
      <w:pPr>
        <w:jc w:val="center"/>
        <w:rPr>
          <w:rFonts w:ascii="Arial Nova Cond Light" w:hAnsi="Arial Nova Cond Light"/>
          <w:b/>
          <w:color w:val="31849B" w:themeColor="accent5" w:themeShade="BF"/>
          <w:sz w:val="28"/>
          <w:szCs w:val="28"/>
        </w:rPr>
      </w:pPr>
      <w:bookmarkStart w:id="0" w:name="_GoBack"/>
      <w:bookmarkEnd w:id="0"/>
      <w:r w:rsidRPr="00916B16">
        <w:rPr>
          <w:rFonts w:ascii="Arial Nova Cond Light" w:hAnsi="Arial Nova Cond Light"/>
          <w:b/>
          <w:color w:val="31849B" w:themeColor="accent5" w:themeShade="BF"/>
          <w:sz w:val="28"/>
          <w:szCs w:val="28"/>
        </w:rPr>
        <w:t>FORMULÁŘ PRO ODSTOUPENÍ OD KUPNÍ SMLOUVY SPOTŘEBITELEM</w:t>
      </w:r>
    </w:p>
    <w:p w14:paraId="1E423B67" w14:textId="77777777" w:rsidR="0003521B" w:rsidRPr="0003521B" w:rsidRDefault="0003521B" w:rsidP="0003521B"/>
    <w:p w14:paraId="4D9874A6" w14:textId="734917F2" w:rsidR="00C155C8" w:rsidRDefault="00A30597" w:rsidP="00C155C8">
      <w:pPr>
        <w:rPr>
          <w:rFonts w:ascii="Arial Nova Cond Light" w:hAnsi="Arial Nova Cond Light"/>
        </w:rPr>
      </w:pPr>
      <w:r>
        <w:rPr>
          <w:rFonts w:ascii="Arial Nova Cond Light" w:hAnsi="Arial Nova Cond Light"/>
        </w:rPr>
        <w:t>V</w:t>
      </w:r>
      <w:r w:rsidRPr="00C155C8">
        <w:rPr>
          <w:rFonts w:ascii="Arial Nova Cond Light" w:hAnsi="Arial Nova Cond Light"/>
        </w:rPr>
        <w:t xml:space="preserve"> případě, že chcete odstoupit od kupní smlouvy</w:t>
      </w:r>
      <w:r>
        <w:rPr>
          <w:rFonts w:ascii="Arial Nova Cond Light" w:hAnsi="Arial Nova Cond Light"/>
        </w:rPr>
        <w:t>, v</w:t>
      </w:r>
      <w:r w:rsidR="00C155C8" w:rsidRPr="00C155C8">
        <w:rPr>
          <w:rFonts w:ascii="Arial Nova Cond Light" w:hAnsi="Arial Nova Cond Light"/>
        </w:rPr>
        <w:t>ypl</w:t>
      </w:r>
      <w:r w:rsidR="00843B57">
        <w:rPr>
          <w:rFonts w:ascii="Arial Nova Cond Light" w:hAnsi="Arial Nova Cond Light"/>
        </w:rPr>
        <w:t xml:space="preserve">ňte tento formulář a pošlete jej </w:t>
      </w:r>
      <w:r>
        <w:rPr>
          <w:rFonts w:ascii="Arial Nova Cond Light" w:hAnsi="Arial Nova Cond Light"/>
        </w:rPr>
        <w:t xml:space="preserve">v zákonné lhůtě </w:t>
      </w:r>
      <w:r w:rsidR="00C155C8" w:rsidRPr="00C155C8">
        <w:rPr>
          <w:rFonts w:ascii="Arial Nova Cond Light" w:hAnsi="Arial Nova Cond Light"/>
        </w:rPr>
        <w:t>zp</w:t>
      </w:r>
      <w:r w:rsidR="00843B57">
        <w:rPr>
          <w:rFonts w:ascii="Arial Nova Cond Light" w:hAnsi="Arial Nova Cond Light"/>
        </w:rPr>
        <w:t>ět prodávajícímu</w:t>
      </w:r>
      <w:r w:rsidR="00C155C8" w:rsidRPr="00C155C8">
        <w:rPr>
          <w:rFonts w:ascii="Arial Nova Cond Light" w:hAnsi="Arial Nova Cond Light"/>
        </w:rPr>
        <w:t xml:space="preserve"> </w:t>
      </w:r>
    </w:p>
    <w:p w14:paraId="27CAF4A8" w14:textId="77777777" w:rsidR="00AE3A0B" w:rsidRPr="00C155C8" w:rsidRDefault="00AE3A0B" w:rsidP="00C155C8">
      <w:pPr>
        <w:rPr>
          <w:rFonts w:ascii="Arial Nova Cond Light" w:hAnsi="Arial Nova Cond Light"/>
        </w:rPr>
      </w:pPr>
    </w:p>
    <w:p w14:paraId="6CBFDCCB" w14:textId="77777777" w:rsidR="00C155C8" w:rsidRPr="00C155C8" w:rsidRDefault="00C155C8" w:rsidP="00C155C8">
      <w:pPr>
        <w:rPr>
          <w:rFonts w:ascii="Arial Nova Cond Light" w:hAnsi="Arial Nova Cond Light"/>
        </w:rPr>
      </w:pPr>
    </w:p>
    <w:tbl>
      <w:tblPr>
        <w:tblW w:w="0" w:type="auto"/>
        <w:tblInd w:w="2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819"/>
        <w:gridCol w:w="4451"/>
      </w:tblGrid>
      <w:tr w:rsidR="00C155C8" w:rsidRPr="00C155C8" w14:paraId="21E9F297" w14:textId="77777777" w:rsidTr="008E2C2C">
        <w:tc>
          <w:tcPr>
            <w:tcW w:w="4819" w:type="dxa"/>
            <w:shd w:val="clear" w:color="auto" w:fill="FFFFFF"/>
          </w:tcPr>
          <w:p w14:paraId="270FA2FD" w14:textId="77777777" w:rsidR="000F5644" w:rsidRPr="0045216E" w:rsidRDefault="00C155C8" w:rsidP="000F5644">
            <w:pPr>
              <w:rPr>
                <w:rFonts w:ascii="Arial Nova Cond Light" w:hAnsi="Arial Nova Cond Light"/>
              </w:rPr>
            </w:pPr>
            <w:r w:rsidRPr="0045216E">
              <w:rPr>
                <w:rFonts w:ascii="Arial Nova Cond Light" w:hAnsi="Arial Nova Cond Light"/>
              </w:rPr>
              <w:t>Adresát (prodávající):</w:t>
            </w:r>
          </w:p>
          <w:p w14:paraId="18642C53" w14:textId="77777777" w:rsidR="000F5644" w:rsidRDefault="000F5644" w:rsidP="000F5644">
            <w:pPr>
              <w:rPr>
                <w:rFonts w:ascii="Arial Nova Cond Light" w:hAnsi="Arial Nova Cond Light"/>
                <w:b/>
              </w:rPr>
            </w:pPr>
          </w:p>
          <w:p w14:paraId="116561F0" w14:textId="5FBDF07E" w:rsidR="000F5644" w:rsidRDefault="000F5644" w:rsidP="000F5644">
            <w:pPr>
              <w:rPr>
                <w:rFonts w:ascii="Arial Nova Cond Light" w:hAnsi="Arial Nova Cond Light"/>
                <w:b/>
                <w:sz w:val="32"/>
                <w:szCs w:val="32"/>
              </w:rPr>
            </w:pPr>
            <w:r w:rsidRPr="000F5644">
              <w:rPr>
                <w:rFonts w:ascii="Arial Nova Cond Light" w:hAnsi="Arial Nova Cond Light"/>
                <w:b/>
                <w:sz w:val="32"/>
                <w:szCs w:val="32"/>
              </w:rPr>
              <w:t xml:space="preserve"> ANNA PERLY </w:t>
            </w:r>
            <w:r>
              <w:rPr>
                <w:rFonts w:ascii="Arial Nova Cond Light" w:hAnsi="Arial Nova Cond Light"/>
                <w:b/>
                <w:sz w:val="32"/>
                <w:szCs w:val="32"/>
              </w:rPr>
              <w:t xml:space="preserve"> </w:t>
            </w:r>
          </w:p>
          <w:p w14:paraId="587F4F3C" w14:textId="17DE388F" w:rsidR="000F5644" w:rsidRPr="000F5644" w:rsidRDefault="000F5644" w:rsidP="000F5644">
            <w:pPr>
              <w:rPr>
                <w:rFonts w:ascii="Arial Nova Cond Light" w:hAnsi="Arial Nova Cond Light"/>
                <w:b/>
                <w:sz w:val="32"/>
                <w:szCs w:val="32"/>
              </w:rPr>
            </w:pPr>
            <w:r w:rsidRPr="000F5644">
              <w:rPr>
                <w:rFonts w:ascii="Arial Nova Cond Light" w:hAnsi="Arial Nova Cond Light"/>
                <w:b/>
                <w:sz w:val="32"/>
                <w:szCs w:val="32"/>
              </w:rPr>
              <w:t xml:space="preserve"> RP SERVICES s.r.o.</w:t>
            </w:r>
          </w:p>
          <w:p w14:paraId="17864572" w14:textId="27C1FFCE" w:rsidR="00C155C8" w:rsidRPr="00C155C8" w:rsidRDefault="00C155C8" w:rsidP="008E2C2C">
            <w:pPr>
              <w:rPr>
                <w:rFonts w:ascii="Arial Nova Cond Light" w:hAnsi="Arial Nova Cond Light"/>
                <w:b/>
              </w:rPr>
            </w:pPr>
          </w:p>
          <w:p w14:paraId="1522D6E5" w14:textId="77777777" w:rsidR="00C155C8" w:rsidRPr="00C155C8" w:rsidRDefault="00C155C8" w:rsidP="008E2C2C">
            <w:pPr>
              <w:rPr>
                <w:rFonts w:ascii="Arial Nova Cond Light" w:hAnsi="Arial Nova Cond Light"/>
                <w:b/>
              </w:rPr>
            </w:pPr>
          </w:p>
        </w:tc>
        <w:tc>
          <w:tcPr>
            <w:tcW w:w="4451" w:type="dxa"/>
            <w:shd w:val="clear" w:color="auto" w:fill="auto"/>
          </w:tcPr>
          <w:p w14:paraId="3D47E1BA" w14:textId="77777777" w:rsidR="000F5644" w:rsidRDefault="0018282F" w:rsidP="008E2C2C">
            <w:pPr>
              <w:rPr>
                <w:rFonts w:ascii="Arial Nova Cond Light" w:hAnsi="Arial Nova Cond Light"/>
                <w:b/>
                <w:bCs/>
              </w:rPr>
            </w:pPr>
            <w:r>
              <w:rPr>
                <w:rFonts w:ascii="Arial Nova Cond Light" w:hAnsi="Arial Nova Cond Light"/>
                <w:b/>
                <w:bCs/>
              </w:rPr>
              <w:t xml:space="preserve"> </w:t>
            </w:r>
            <w:r w:rsidR="00D942D1" w:rsidRPr="000F5644">
              <w:rPr>
                <w:rFonts w:ascii="Arial Nova Cond Light" w:hAnsi="Arial Nova Cond Light"/>
                <w:bCs/>
              </w:rPr>
              <w:t>Doručovací adresa:</w:t>
            </w:r>
          </w:p>
          <w:p w14:paraId="7050FFA1" w14:textId="09AB84A6" w:rsidR="00C155C8" w:rsidRPr="0045216E" w:rsidRDefault="000F5644" w:rsidP="008E2C2C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>
              <w:rPr>
                <w:rFonts w:ascii="Arial Nova Cond Light" w:hAnsi="Arial Nova Cond Light"/>
                <w:b/>
                <w:bCs/>
              </w:rPr>
              <w:br/>
              <w:t xml:space="preserve"> </w:t>
            </w:r>
            <w:proofErr w:type="spellStart"/>
            <w:r w:rsidRPr="0045216E">
              <w:rPr>
                <w:rFonts w:ascii="Arial Nova Cond Light" w:hAnsi="Arial Nova Cond Light"/>
                <w:b/>
                <w:bCs/>
                <w:sz w:val="28"/>
                <w:szCs w:val="28"/>
              </w:rPr>
              <w:t>Zásilkovna</w:t>
            </w:r>
            <w:proofErr w:type="spellEnd"/>
            <w:r w:rsidRPr="0045216E">
              <w:rPr>
                <w:rFonts w:ascii="Arial Nova Cond Light" w:hAnsi="Arial Nova Cond Light"/>
                <w:b/>
                <w:bCs/>
                <w:sz w:val="28"/>
                <w:szCs w:val="28"/>
              </w:rPr>
              <w:t>:</w:t>
            </w:r>
          </w:p>
          <w:p w14:paraId="3A6441B5" w14:textId="10D49A45" w:rsidR="000F5644" w:rsidRPr="0045216E" w:rsidRDefault="000F5644" w:rsidP="008E2C2C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45216E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Výdejní místo </w:t>
            </w:r>
            <w:proofErr w:type="spellStart"/>
            <w:r w:rsidRPr="0045216E">
              <w:rPr>
                <w:rFonts w:ascii="Arial Nova Cond Light" w:hAnsi="Arial Nova Cond Light"/>
                <w:b/>
                <w:bCs/>
                <w:sz w:val="28"/>
                <w:szCs w:val="28"/>
              </w:rPr>
              <w:t>Brongym</w:t>
            </w:r>
            <w:proofErr w:type="spellEnd"/>
            <w:r w:rsidRPr="0045216E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fitness centrum</w:t>
            </w:r>
          </w:p>
          <w:p w14:paraId="472EFF64" w14:textId="51CCEA5D" w:rsidR="000F5644" w:rsidRPr="0045216E" w:rsidRDefault="000F5644" w:rsidP="008E2C2C">
            <w:pPr>
              <w:rPr>
                <w:rFonts w:ascii="Arial Nova Cond Light" w:hAnsi="Arial Nova Cond Light"/>
                <w:b/>
                <w:bCs/>
                <w:sz w:val="28"/>
                <w:szCs w:val="28"/>
              </w:rPr>
            </w:pPr>
            <w:r w:rsidRPr="0045216E">
              <w:rPr>
                <w:rFonts w:ascii="Arial Nova Cond Light" w:hAnsi="Arial Nova Cond Light"/>
                <w:b/>
                <w:bCs/>
                <w:sz w:val="28"/>
                <w:szCs w:val="28"/>
              </w:rPr>
              <w:t xml:space="preserve"> 252 10 Mníšek pod Brdy</w:t>
            </w:r>
          </w:p>
          <w:p w14:paraId="499BBE4B" w14:textId="77777777" w:rsidR="000F5644" w:rsidRDefault="000F5644" w:rsidP="008E2C2C">
            <w:pPr>
              <w:rPr>
                <w:rFonts w:ascii="Arial Nova Cond Light" w:hAnsi="Arial Nova Cond Light"/>
                <w:b/>
                <w:bCs/>
              </w:rPr>
            </w:pPr>
          </w:p>
          <w:p w14:paraId="140C933F" w14:textId="7C94A538" w:rsidR="000F5644" w:rsidRDefault="000F5644" w:rsidP="008E2C2C">
            <w:pPr>
              <w:rPr>
                <w:rFonts w:ascii="Arial Nova Cond Light" w:hAnsi="Arial Nova Cond Light"/>
                <w:bCs/>
                <w:i/>
              </w:rPr>
            </w:pPr>
            <w:r w:rsidRPr="000F5644">
              <w:rPr>
                <w:rFonts w:ascii="Arial Nova Cond Light" w:hAnsi="Arial Nova Cond Light"/>
                <w:bCs/>
                <w:i/>
              </w:rPr>
              <w:t xml:space="preserve"> nebo </w:t>
            </w:r>
          </w:p>
          <w:p w14:paraId="76E00C99" w14:textId="77777777" w:rsidR="000F5644" w:rsidRPr="000F5644" w:rsidRDefault="000F5644" w:rsidP="008E2C2C">
            <w:pPr>
              <w:rPr>
                <w:rFonts w:ascii="Arial Nova Cond Light" w:hAnsi="Arial Nova Cond Light"/>
                <w:bCs/>
                <w:i/>
              </w:rPr>
            </w:pPr>
          </w:p>
          <w:p w14:paraId="01DA760D" w14:textId="343B766F" w:rsidR="00D16E6C" w:rsidRPr="00D16E6C" w:rsidRDefault="0018282F" w:rsidP="008E2C2C">
            <w:pPr>
              <w:rPr>
                <w:rFonts w:ascii="Arial Nova Cond Light" w:hAnsi="Arial Nova Cond Light"/>
                <w:bCs/>
              </w:rPr>
            </w:pPr>
            <w:r>
              <w:rPr>
                <w:rFonts w:ascii="Arial Nova Cond Light" w:hAnsi="Arial Nova Cond Light"/>
                <w:bCs/>
              </w:rPr>
              <w:t xml:space="preserve"> </w:t>
            </w:r>
            <w:r w:rsidR="00D16E6C" w:rsidRPr="00D16E6C">
              <w:rPr>
                <w:rFonts w:ascii="Arial Nova Cond Light" w:hAnsi="Arial Nova Cond Light"/>
                <w:bCs/>
              </w:rPr>
              <w:t>Česká pošta</w:t>
            </w:r>
          </w:p>
          <w:p w14:paraId="3AF7D1DB" w14:textId="683B5178" w:rsidR="00D942D1" w:rsidRDefault="0018282F" w:rsidP="008E2C2C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 xml:space="preserve"> </w:t>
            </w:r>
            <w:r w:rsidR="00D942D1">
              <w:rPr>
                <w:rFonts w:ascii="Arial Nova Cond Light" w:hAnsi="Arial Nova Cond Light"/>
              </w:rPr>
              <w:t>P. O. BOX 54</w:t>
            </w:r>
          </w:p>
          <w:p w14:paraId="432C802B" w14:textId="77777777" w:rsidR="00D942D1" w:rsidRDefault="0018282F" w:rsidP="000F5644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 xml:space="preserve"> </w:t>
            </w:r>
            <w:r w:rsidR="00D54541">
              <w:rPr>
                <w:rFonts w:ascii="Arial Nova Cond Light" w:hAnsi="Arial Nova Cond Light"/>
              </w:rPr>
              <w:t xml:space="preserve">252 </w:t>
            </w:r>
            <w:r w:rsidR="00D942D1">
              <w:rPr>
                <w:rFonts w:ascii="Arial Nova Cond Light" w:hAnsi="Arial Nova Cond Light"/>
              </w:rPr>
              <w:t>29 Dobřichovice</w:t>
            </w:r>
          </w:p>
          <w:p w14:paraId="6CD42706" w14:textId="6D935E76" w:rsidR="000F5644" w:rsidRPr="00D942D1" w:rsidRDefault="000F5644" w:rsidP="000F5644">
            <w:pPr>
              <w:rPr>
                <w:rFonts w:ascii="Arial Nova Cond Light" w:hAnsi="Arial Nova Cond Light"/>
              </w:rPr>
            </w:pPr>
          </w:p>
        </w:tc>
      </w:tr>
      <w:tr w:rsidR="00C155C8" w:rsidRPr="00C155C8" w14:paraId="6671290C" w14:textId="77777777" w:rsidTr="008E2C2C">
        <w:tc>
          <w:tcPr>
            <w:tcW w:w="4819" w:type="dxa"/>
            <w:shd w:val="clear" w:color="auto" w:fill="FFFFFF"/>
          </w:tcPr>
          <w:p w14:paraId="270C436E" w14:textId="20F6F1F5" w:rsidR="00C155C8" w:rsidRPr="00C155C8" w:rsidRDefault="00AE3A0B" w:rsidP="008E2C2C">
            <w:pPr>
              <w:spacing w:line="276" w:lineRule="auto"/>
              <w:rPr>
                <w:rFonts w:ascii="Arial Nova Cond Light" w:hAnsi="Arial Nova Cond Light"/>
                <w:b/>
                <w:bCs/>
              </w:rPr>
            </w:pPr>
            <w:r>
              <w:rPr>
                <w:rFonts w:ascii="Arial Nova Cond Light" w:hAnsi="Arial Nova Cond Light"/>
                <w:b/>
                <w:bCs/>
              </w:rPr>
              <w:t>Oznamuji, že tímto odstupuji</w:t>
            </w:r>
            <w:r w:rsidR="00C155C8" w:rsidRPr="00C155C8">
              <w:rPr>
                <w:rFonts w:ascii="Arial Nova Cond Light" w:hAnsi="Arial Nova Cond Light"/>
                <w:b/>
                <w:bCs/>
              </w:rPr>
              <w:t xml:space="preserve"> od kupní smlouvy o nákupu tohoto zboží:</w:t>
            </w:r>
          </w:p>
          <w:p w14:paraId="1C838BC2" w14:textId="77777777" w:rsidR="00C155C8" w:rsidRPr="00C155C8" w:rsidRDefault="00C155C8" w:rsidP="008E2C2C">
            <w:pPr>
              <w:rPr>
                <w:rFonts w:ascii="Arial Nova Cond Light" w:hAnsi="Arial Nova Cond Light"/>
              </w:rPr>
            </w:pPr>
          </w:p>
        </w:tc>
        <w:tc>
          <w:tcPr>
            <w:tcW w:w="4451" w:type="dxa"/>
            <w:shd w:val="clear" w:color="auto" w:fill="D9D9D9"/>
          </w:tcPr>
          <w:p w14:paraId="7D955F2C" w14:textId="77777777" w:rsidR="00C155C8" w:rsidRPr="00C155C8" w:rsidRDefault="00C155C8" w:rsidP="008E2C2C">
            <w:pPr>
              <w:spacing w:line="276" w:lineRule="auto"/>
              <w:rPr>
                <w:rFonts w:ascii="Arial Nova Cond Light" w:hAnsi="Arial Nova Cond Light"/>
              </w:rPr>
            </w:pPr>
          </w:p>
        </w:tc>
      </w:tr>
      <w:tr w:rsidR="00C155C8" w:rsidRPr="00C155C8" w14:paraId="0CD77427" w14:textId="77777777" w:rsidTr="008E2C2C">
        <w:tc>
          <w:tcPr>
            <w:tcW w:w="4819" w:type="dxa"/>
            <w:shd w:val="clear" w:color="auto" w:fill="FFFFFF"/>
          </w:tcPr>
          <w:p w14:paraId="1E409A30" w14:textId="77777777" w:rsidR="00C155C8" w:rsidRPr="00C155C8" w:rsidRDefault="00C155C8" w:rsidP="008E2C2C">
            <w:pPr>
              <w:rPr>
                <w:rFonts w:ascii="Arial Nova Cond Light" w:hAnsi="Arial Nova Cond Light"/>
              </w:rPr>
            </w:pPr>
            <w:r w:rsidRPr="00C155C8">
              <w:rPr>
                <w:rFonts w:ascii="Arial Nova Cond Light" w:hAnsi="Arial Nova Cond Light"/>
                <w:b/>
              </w:rPr>
              <w:t>Datum objednání zboží</w:t>
            </w:r>
            <w:r w:rsidRPr="00C155C8">
              <w:rPr>
                <w:rFonts w:ascii="Arial Nova Cond Light" w:hAnsi="Arial Nova Cond Light"/>
              </w:rPr>
              <w:t>:</w:t>
            </w:r>
          </w:p>
          <w:p w14:paraId="2F67DB56" w14:textId="77777777" w:rsidR="00C155C8" w:rsidRPr="00C155C8" w:rsidRDefault="00C155C8" w:rsidP="008E2C2C">
            <w:pPr>
              <w:rPr>
                <w:rFonts w:ascii="Arial Nova Cond Light" w:hAnsi="Arial Nova Cond Light"/>
                <w:b/>
              </w:rPr>
            </w:pPr>
          </w:p>
        </w:tc>
        <w:tc>
          <w:tcPr>
            <w:tcW w:w="4451" w:type="dxa"/>
            <w:shd w:val="clear" w:color="auto" w:fill="D9D9D9"/>
          </w:tcPr>
          <w:p w14:paraId="3E56390D" w14:textId="77777777" w:rsidR="00C155C8" w:rsidRPr="00C155C8" w:rsidRDefault="00C155C8" w:rsidP="008E2C2C">
            <w:pPr>
              <w:spacing w:line="276" w:lineRule="auto"/>
              <w:rPr>
                <w:rFonts w:ascii="Arial Nova Cond Light" w:hAnsi="Arial Nova Cond Light"/>
              </w:rPr>
            </w:pPr>
          </w:p>
        </w:tc>
      </w:tr>
      <w:tr w:rsidR="00C155C8" w:rsidRPr="00C155C8" w14:paraId="0463DF11" w14:textId="77777777" w:rsidTr="008E2C2C">
        <w:tc>
          <w:tcPr>
            <w:tcW w:w="4819" w:type="dxa"/>
            <w:shd w:val="clear" w:color="auto" w:fill="FFFFFF"/>
          </w:tcPr>
          <w:p w14:paraId="408FBA22" w14:textId="0897F201" w:rsidR="00C155C8" w:rsidRPr="00C155C8" w:rsidRDefault="00AE3A0B" w:rsidP="008E2C2C">
            <w:pPr>
              <w:rPr>
                <w:rFonts w:ascii="Arial Nova Cond Light" w:hAnsi="Arial Nova Cond Light"/>
                <w:b/>
              </w:rPr>
            </w:pPr>
            <w:r>
              <w:rPr>
                <w:rFonts w:ascii="Arial Nova Cond Light" w:hAnsi="Arial Nova Cond Light"/>
                <w:b/>
              </w:rPr>
              <w:t>Jméno a příjmení kupujícího</w:t>
            </w:r>
            <w:r w:rsidR="00C155C8" w:rsidRPr="00C155C8">
              <w:rPr>
                <w:rFonts w:ascii="Arial Nova Cond Light" w:hAnsi="Arial Nova Cond Light"/>
                <w:b/>
              </w:rPr>
              <w:t>:</w:t>
            </w:r>
          </w:p>
          <w:p w14:paraId="64E48C81" w14:textId="77777777" w:rsidR="00C155C8" w:rsidRPr="00C155C8" w:rsidRDefault="00C155C8" w:rsidP="008E2C2C">
            <w:pPr>
              <w:rPr>
                <w:rFonts w:ascii="Arial Nova Cond Light" w:hAnsi="Arial Nova Cond Light"/>
                <w:b/>
              </w:rPr>
            </w:pPr>
          </w:p>
          <w:p w14:paraId="2EEF2F1E" w14:textId="77777777" w:rsidR="00C155C8" w:rsidRPr="00C155C8" w:rsidRDefault="00C155C8" w:rsidP="008E2C2C">
            <w:pPr>
              <w:rPr>
                <w:rFonts w:ascii="Arial Nova Cond Light" w:hAnsi="Arial Nova Cond Light"/>
                <w:b/>
              </w:rPr>
            </w:pPr>
          </w:p>
        </w:tc>
        <w:tc>
          <w:tcPr>
            <w:tcW w:w="4451" w:type="dxa"/>
            <w:shd w:val="clear" w:color="auto" w:fill="D9D9D9"/>
          </w:tcPr>
          <w:p w14:paraId="28EF6E36" w14:textId="77777777" w:rsidR="00C155C8" w:rsidRPr="00C155C8" w:rsidRDefault="00C155C8" w:rsidP="008E2C2C">
            <w:pPr>
              <w:spacing w:line="276" w:lineRule="auto"/>
              <w:rPr>
                <w:rFonts w:ascii="Arial Nova Cond Light" w:hAnsi="Arial Nova Cond Light"/>
              </w:rPr>
            </w:pPr>
          </w:p>
        </w:tc>
      </w:tr>
      <w:tr w:rsidR="00C155C8" w:rsidRPr="00C155C8" w14:paraId="259BE2CD" w14:textId="77777777" w:rsidTr="008E2C2C">
        <w:tc>
          <w:tcPr>
            <w:tcW w:w="4819" w:type="dxa"/>
            <w:shd w:val="clear" w:color="auto" w:fill="FFFFFF"/>
          </w:tcPr>
          <w:p w14:paraId="067153AA" w14:textId="330A9BD0" w:rsidR="00C155C8" w:rsidRPr="00C155C8" w:rsidRDefault="00C155C8" w:rsidP="008E2C2C">
            <w:pPr>
              <w:rPr>
                <w:rFonts w:ascii="Arial Nova Cond Light" w:hAnsi="Arial Nova Cond Light"/>
                <w:b/>
              </w:rPr>
            </w:pPr>
            <w:r w:rsidRPr="00C155C8">
              <w:rPr>
                <w:rFonts w:ascii="Arial Nova Cond Light" w:hAnsi="Arial Nova Cond Light"/>
                <w:b/>
              </w:rPr>
              <w:t>Bydliště kupujícího:</w:t>
            </w:r>
          </w:p>
          <w:p w14:paraId="44A354FC" w14:textId="77777777" w:rsidR="00C155C8" w:rsidRPr="00C155C8" w:rsidRDefault="00C155C8" w:rsidP="008E2C2C">
            <w:pPr>
              <w:rPr>
                <w:rFonts w:ascii="Arial Nova Cond Light" w:hAnsi="Arial Nova Cond Light"/>
                <w:b/>
              </w:rPr>
            </w:pPr>
          </w:p>
          <w:p w14:paraId="4900122D" w14:textId="77777777" w:rsidR="00C155C8" w:rsidRPr="00C155C8" w:rsidRDefault="00C155C8" w:rsidP="008E2C2C">
            <w:pPr>
              <w:rPr>
                <w:rFonts w:ascii="Arial Nova Cond Light" w:hAnsi="Arial Nova Cond Light"/>
                <w:b/>
              </w:rPr>
            </w:pPr>
          </w:p>
        </w:tc>
        <w:tc>
          <w:tcPr>
            <w:tcW w:w="4451" w:type="dxa"/>
            <w:shd w:val="clear" w:color="auto" w:fill="D9D9D9"/>
          </w:tcPr>
          <w:p w14:paraId="22C61EE4" w14:textId="77777777" w:rsidR="00C155C8" w:rsidRPr="00C155C8" w:rsidRDefault="00C155C8" w:rsidP="008E2C2C">
            <w:pPr>
              <w:spacing w:line="276" w:lineRule="auto"/>
              <w:rPr>
                <w:rFonts w:ascii="Arial Nova Cond Light" w:hAnsi="Arial Nova Cond Light"/>
              </w:rPr>
            </w:pPr>
          </w:p>
        </w:tc>
      </w:tr>
      <w:tr w:rsidR="00C155C8" w:rsidRPr="00C155C8" w14:paraId="0AF15B90" w14:textId="77777777" w:rsidTr="008E2C2C">
        <w:tc>
          <w:tcPr>
            <w:tcW w:w="4819" w:type="dxa"/>
            <w:shd w:val="clear" w:color="auto" w:fill="FFFFFF"/>
          </w:tcPr>
          <w:p w14:paraId="6858A15F" w14:textId="77777777" w:rsidR="00C155C8" w:rsidRPr="00C155C8" w:rsidRDefault="00C155C8" w:rsidP="008E2C2C">
            <w:pPr>
              <w:rPr>
                <w:rFonts w:ascii="Arial Nova Cond Light" w:hAnsi="Arial Nova Cond Light"/>
                <w:b/>
              </w:rPr>
            </w:pPr>
            <w:r w:rsidRPr="00C155C8">
              <w:rPr>
                <w:rFonts w:ascii="Arial Nova Cond Light" w:hAnsi="Arial Nova Cond Light"/>
                <w:b/>
              </w:rPr>
              <w:t>Datum:</w:t>
            </w:r>
          </w:p>
          <w:p w14:paraId="2B339D9E" w14:textId="77777777" w:rsidR="00C155C8" w:rsidRPr="00C155C8" w:rsidRDefault="00C155C8" w:rsidP="008E2C2C">
            <w:pPr>
              <w:rPr>
                <w:rFonts w:ascii="Arial Nova Cond Light" w:hAnsi="Arial Nova Cond Light"/>
                <w:b/>
              </w:rPr>
            </w:pPr>
          </w:p>
        </w:tc>
        <w:tc>
          <w:tcPr>
            <w:tcW w:w="4451" w:type="dxa"/>
            <w:shd w:val="clear" w:color="auto" w:fill="D9D9D9"/>
          </w:tcPr>
          <w:p w14:paraId="763283A6" w14:textId="77777777" w:rsidR="00C155C8" w:rsidRPr="00C155C8" w:rsidRDefault="00C155C8" w:rsidP="008E2C2C">
            <w:pPr>
              <w:spacing w:line="276" w:lineRule="auto"/>
              <w:rPr>
                <w:rFonts w:ascii="Arial Nova Cond Light" w:hAnsi="Arial Nova Cond Light"/>
              </w:rPr>
            </w:pPr>
          </w:p>
        </w:tc>
      </w:tr>
      <w:tr w:rsidR="00C155C8" w:rsidRPr="00C155C8" w14:paraId="760B0199" w14:textId="77777777" w:rsidTr="008E2C2C">
        <w:tc>
          <w:tcPr>
            <w:tcW w:w="4819" w:type="dxa"/>
            <w:shd w:val="clear" w:color="auto" w:fill="FFFFFF"/>
          </w:tcPr>
          <w:p w14:paraId="39085800" w14:textId="77777777" w:rsidR="00AE3A0B" w:rsidRDefault="00AE3A0B" w:rsidP="008E2C2C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  <w:b/>
              </w:rPr>
              <w:t>Podpis kupujícího</w:t>
            </w:r>
            <w:r w:rsidR="00C155C8" w:rsidRPr="00C155C8">
              <w:rPr>
                <w:rFonts w:ascii="Arial Nova Cond Light" w:hAnsi="Arial Nova Cond Light"/>
                <w:b/>
              </w:rPr>
              <w:t>:</w:t>
            </w:r>
            <w:r w:rsidR="00C155C8" w:rsidRPr="00C155C8">
              <w:rPr>
                <w:rFonts w:ascii="Arial Nova Cond Light" w:hAnsi="Arial Nova Cond Light"/>
              </w:rPr>
              <w:t xml:space="preserve"> </w:t>
            </w:r>
          </w:p>
          <w:p w14:paraId="68525849" w14:textId="1024BEE3" w:rsidR="00C155C8" w:rsidRPr="00843B57" w:rsidRDefault="00C155C8" w:rsidP="008E2C2C">
            <w:pPr>
              <w:rPr>
                <w:rFonts w:ascii="Arial Nova Cond Light" w:hAnsi="Arial Nova Cond Light"/>
                <w:i/>
              </w:rPr>
            </w:pPr>
            <w:r w:rsidRPr="00843B57">
              <w:rPr>
                <w:rFonts w:ascii="Arial Nova Cond Light" w:hAnsi="Arial Nova Cond Light"/>
                <w:i/>
              </w:rPr>
              <w:t>(pokud je tento formulář zasílán v listinné podobě)</w:t>
            </w:r>
          </w:p>
          <w:p w14:paraId="3A11D278" w14:textId="77777777" w:rsidR="00C155C8" w:rsidRPr="00C155C8" w:rsidRDefault="00C155C8" w:rsidP="008E2C2C">
            <w:pPr>
              <w:rPr>
                <w:rFonts w:ascii="Arial Nova Cond Light" w:hAnsi="Arial Nova Cond Light"/>
              </w:rPr>
            </w:pPr>
          </w:p>
        </w:tc>
        <w:tc>
          <w:tcPr>
            <w:tcW w:w="4451" w:type="dxa"/>
            <w:shd w:val="clear" w:color="auto" w:fill="D9D9D9"/>
          </w:tcPr>
          <w:p w14:paraId="58C4194A" w14:textId="77777777" w:rsidR="00C155C8" w:rsidRPr="00C155C8" w:rsidRDefault="00C155C8" w:rsidP="008E2C2C">
            <w:pPr>
              <w:spacing w:line="276" w:lineRule="auto"/>
              <w:rPr>
                <w:rFonts w:ascii="Arial Nova Cond Light" w:hAnsi="Arial Nova Cond Light"/>
              </w:rPr>
            </w:pPr>
          </w:p>
        </w:tc>
      </w:tr>
    </w:tbl>
    <w:p w14:paraId="1F4942FE" w14:textId="77777777" w:rsidR="00C155C8" w:rsidRPr="00C155C8" w:rsidRDefault="00C155C8" w:rsidP="00C155C8">
      <w:pPr>
        <w:rPr>
          <w:rFonts w:ascii="Arial Nova Cond Light" w:hAnsi="Arial Nova Cond Light"/>
        </w:rPr>
      </w:pPr>
    </w:p>
    <w:p w14:paraId="589BE037" w14:textId="77777777" w:rsidR="00D26219" w:rsidRPr="00C155C8" w:rsidRDefault="00D26219" w:rsidP="00D26219">
      <w:pPr>
        <w:pStyle w:val="Zkladntextodsazen"/>
        <w:ind w:left="0" w:firstLine="0"/>
        <w:rPr>
          <w:rFonts w:ascii="Arial Nova Cond Light" w:hAnsi="Arial Nova Cond Light" w:cs="Arial"/>
          <w:b w:val="0"/>
          <w:sz w:val="22"/>
          <w:szCs w:val="22"/>
        </w:rPr>
      </w:pPr>
    </w:p>
    <w:p w14:paraId="6EF584EE" w14:textId="77777777" w:rsidR="005259F0" w:rsidRPr="00C155C8" w:rsidRDefault="005259F0" w:rsidP="00D26219">
      <w:pPr>
        <w:pStyle w:val="Zkladntextodsazen"/>
        <w:ind w:left="0" w:firstLine="0"/>
        <w:rPr>
          <w:rFonts w:ascii="Arial Nova Cond Light" w:hAnsi="Arial Nova Cond Light" w:cs="Arial"/>
          <w:b w:val="0"/>
          <w:sz w:val="22"/>
          <w:szCs w:val="22"/>
        </w:rPr>
      </w:pPr>
    </w:p>
    <w:sectPr w:rsidR="005259F0" w:rsidRPr="00C155C8" w:rsidSect="004806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567" w:bottom="2155" w:left="1134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B3260A" w14:textId="77777777" w:rsidR="00351AB9" w:rsidRDefault="00351AB9">
      <w:r>
        <w:separator/>
      </w:r>
    </w:p>
  </w:endnote>
  <w:endnote w:type="continuationSeparator" w:id="0">
    <w:p w14:paraId="41AF853A" w14:textId="77777777" w:rsidR="00351AB9" w:rsidRDefault="00351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ova Cond Light">
    <w:panose1 w:val="020B0306020202020204"/>
    <w:charset w:val="EE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812AA" w14:textId="77777777" w:rsidR="0019033A" w:rsidRDefault="00A56B30" w:rsidP="00FC0B99">
    <w:pPr>
      <w:pStyle w:val="Zpat"/>
    </w:pPr>
    <w:r>
      <w:rPr>
        <w:rStyle w:val="slostrnky"/>
      </w:rPr>
      <w:fldChar w:fldCharType="begin"/>
    </w:r>
    <w:r w:rsidR="0019033A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A53BC3">
      <w:rPr>
        <w:rStyle w:val="slostrnky"/>
      </w:rPr>
      <w:t>2</w:t>
    </w:r>
    <w:r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9DA9F" w14:textId="4C0E3F80" w:rsidR="00FC0B99" w:rsidRPr="00FC0B99" w:rsidRDefault="009B6B42" w:rsidP="00FC0B99">
    <w:pPr>
      <w:pStyle w:val="Zpat"/>
      <w:rPr>
        <w:b/>
        <w:bCs/>
        <w:color w:val="FFFFFF"/>
        <w:sz w:val="22"/>
      </w:rPr>
    </w:pPr>
    <w:r>
      <w:rPr>
        <w:sz w:val="20"/>
        <w:szCs w:val="20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26131B8E" wp14:editId="7325B931">
              <wp:simplePos x="0" y="0"/>
              <wp:positionH relativeFrom="column">
                <wp:posOffset>4055110</wp:posOffset>
              </wp:positionH>
              <wp:positionV relativeFrom="paragraph">
                <wp:posOffset>-415925</wp:posOffset>
              </wp:positionV>
              <wp:extent cx="2501900" cy="619760"/>
              <wp:effectExtent l="0" t="0" r="0" b="8890"/>
              <wp:wrapTight wrapText="bothSides">
                <wp:wrapPolygon edited="0">
                  <wp:start x="329" y="0"/>
                  <wp:lineTo x="329" y="21246"/>
                  <wp:lineTo x="21052" y="21246"/>
                  <wp:lineTo x="21052" y="0"/>
                  <wp:lineTo x="329" y="0"/>
                </wp:wrapPolygon>
              </wp:wrapTight>
              <wp:docPr id="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619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924CD8" w14:textId="77777777" w:rsidR="009B6B42" w:rsidRPr="007877AF" w:rsidRDefault="009B6B42" w:rsidP="009B6B42">
                          <w:pPr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</w:pPr>
                          <w:r w:rsidRPr="007877AF"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>Tel</w:t>
                          </w:r>
                          <w:r w:rsidRPr="007877AF">
                            <w:rPr>
                              <w:rFonts w:ascii="Arial Nova Cond Light" w:hAnsi="Arial Nova Cond Light"/>
                              <w:sz w:val="16"/>
                              <w:szCs w:val="16"/>
                            </w:rPr>
                            <w:t>+420</w:t>
                          </w:r>
                          <w:r>
                            <w:rPr>
                              <w:rFonts w:ascii="Arial Nova Cond Light" w:hAnsi="Arial Nova Cond Light"/>
                              <w:sz w:val="16"/>
                              <w:szCs w:val="16"/>
                            </w:rPr>
                            <w:t> 739 636 313</w:t>
                          </w:r>
                        </w:p>
                        <w:p w14:paraId="3D9ACC24" w14:textId="28DD7F4B" w:rsidR="009B6B42" w:rsidRPr="007877AF" w:rsidRDefault="009B6B42" w:rsidP="009B6B42">
                          <w:pPr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</w:pPr>
                          <w:r w:rsidRPr="007877AF"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>e-mail: info@</w:t>
                          </w:r>
                          <w:r w:rsidR="004806E7"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>annaperly</w:t>
                          </w:r>
                          <w:r w:rsidRPr="007877AF"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>.cz</w:t>
                          </w:r>
                        </w:p>
                        <w:p w14:paraId="76965A77" w14:textId="77777777" w:rsidR="009B6B42" w:rsidRPr="007877AF" w:rsidRDefault="009B6B42" w:rsidP="009B6B42">
                          <w:pPr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7877AF"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>Bank</w:t>
                          </w:r>
                          <w:proofErr w:type="gramEnd"/>
                          <w:r w:rsidRPr="007877AF"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>.</w:t>
                          </w:r>
                          <w:proofErr w:type="gramStart"/>
                          <w:r w:rsidRPr="007877AF"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>spojení</w:t>
                          </w:r>
                          <w:proofErr w:type="spellEnd"/>
                          <w:proofErr w:type="gramEnd"/>
                          <w:r w:rsidRPr="007877AF"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 xml:space="preserve">: </w:t>
                          </w:r>
                          <w:r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>635372/5500</w:t>
                          </w:r>
                        </w:p>
                        <w:p w14:paraId="01197BD3" w14:textId="77777777" w:rsidR="009B6B42" w:rsidRPr="009B6B42" w:rsidRDefault="009B6B42" w:rsidP="009B6B42">
                          <w:pPr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</w:pPr>
                          <w:r w:rsidRPr="009B6B42"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>IBAN: CZ16  5500  0000 0000 0063 5372, SWIFT: RZBCCZPP</w:t>
                          </w:r>
                        </w:p>
                        <w:p w14:paraId="349E668A" w14:textId="77777777" w:rsidR="00FC0B99" w:rsidRPr="0003521B" w:rsidRDefault="00FC0B99" w:rsidP="0039495D">
                          <w:pPr>
                            <w:rPr>
                              <w:rFonts w:ascii="Arial Narrow" w:hAnsi="Arial Narrow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131B8E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26" type="#_x0000_t202" style="position:absolute;margin-left:319.3pt;margin-top:-32.75pt;width:197pt;height:48.8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" filled="f" stroked="f">
              <v:textbox>
                <w:txbxContent>
                  <w:p w14:paraId="2E924CD8" w14:textId="77777777" w:rsidR="009B6B42" w:rsidRPr="007877AF" w:rsidRDefault="009B6B42" w:rsidP="009B6B42">
                    <w:pPr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</w:pPr>
                    <w:r w:rsidRPr="007877AF"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>Tel</w:t>
                    </w:r>
                    <w:r w:rsidRPr="007877AF">
                      <w:rPr>
                        <w:rFonts w:ascii="Arial Nova Cond Light" w:hAnsi="Arial Nova Cond Light"/>
                        <w:sz w:val="16"/>
                        <w:szCs w:val="16"/>
                      </w:rPr>
                      <w:t>+420</w:t>
                    </w:r>
                    <w:r>
                      <w:rPr>
                        <w:rFonts w:ascii="Arial Nova Cond Light" w:hAnsi="Arial Nova Cond Light"/>
                        <w:sz w:val="16"/>
                        <w:szCs w:val="16"/>
                      </w:rPr>
                      <w:t> 739 636 313</w:t>
                    </w:r>
                  </w:p>
                  <w:p w14:paraId="3D9ACC24" w14:textId="28DD7F4B" w:rsidR="009B6B42" w:rsidRPr="007877AF" w:rsidRDefault="009B6B42" w:rsidP="009B6B42">
                    <w:pPr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</w:pPr>
                    <w:r w:rsidRPr="007877AF"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>e-mail: info@</w:t>
                    </w:r>
                    <w:r w:rsidR="004806E7"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>annaperly</w:t>
                    </w:r>
                    <w:r w:rsidRPr="007877AF"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>.cz</w:t>
                    </w:r>
                  </w:p>
                  <w:p w14:paraId="76965A77" w14:textId="77777777" w:rsidR="009B6B42" w:rsidRPr="007877AF" w:rsidRDefault="009B6B42" w:rsidP="009B6B42">
                    <w:pPr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7877AF"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>Bank</w:t>
                    </w:r>
                    <w:proofErr w:type="gramEnd"/>
                    <w:r w:rsidRPr="007877AF"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>.</w:t>
                    </w:r>
                    <w:proofErr w:type="gramStart"/>
                    <w:r w:rsidRPr="007877AF"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>spojení</w:t>
                    </w:r>
                    <w:proofErr w:type="spellEnd"/>
                    <w:proofErr w:type="gramEnd"/>
                    <w:r w:rsidRPr="007877AF"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>635372/5500</w:t>
                    </w:r>
                  </w:p>
                  <w:p w14:paraId="01197BD3" w14:textId="77777777" w:rsidR="009B6B42" w:rsidRPr="009B6B42" w:rsidRDefault="009B6B42" w:rsidP="009B6B42">
                    <w:pPr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</w:pPr>
                    <w:r w:rsidRPr="009B6B42"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>IBAN: CZ16  5500  0000 0000 0063 5372, SWIFT: RZBCCZPP</w:t>
                    </w:r>
                  </w:p>
                  <w:p w14:paraId="349E668A" w14:textId="77777777" w:rsidR="00FC0B99" w:rsidRPr="0003521B" w:rsidRDefault="00FC0B99" w:rsidP="0039495D">
                    <w:pPr>
                      <w:rPr>
                        <w:rFonts w:ascii="Arial Narrow" w:hAnsi="Arial Narrow"/>
                        <w:szCs w:val="1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CB4F85">
      <w:rPr>
        <w:sz w:val="20"/>
        <w:szCs w:val="20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9E22891" wp14:editId="59A6EBB6">
              <wp:simplePos x="0" y="0"/>
              <wp:positionH relativeFrom="column">
                <wp:posOffset>-95250</wp:posOffset>
              </wp:positionH>
              <wp:positionV relativeFrom="paragraph">
                <wp:posOffset>-466725</wp:posOffset>
              </wp:positionV>
              <wp:extent cx="1828800" cy="794385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794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226F74" w14:textId="77777777" w:rsidR="009B6B42" w:rsidRPr="0003521B" w:rsidRDefault="009B6B42" w:rsidP="009B6B42">
                          <w:pPr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>RP SERVICES</w:t>
                          </w:r>
                          <w:r w:rsidRPr="0003521B"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>, s.r.o.</w:t>
                          </w:r>
                        </w:p>
                        <w:p w14:paraId="0D1AAFA7" w14:textId="77777777" w:rsidR="009B6B42" w:rsidRPr="0003521B" w:rsidRDefault="009B6B42" w:rsidP="009B6B42">
                          <w:pPr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</w:pPr>
                          <w:r w:rsidRPr="0003521B"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 xml:space="preserve">IČO: </w:t>
                          </w:r>
                          <w:r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>098 40 133</w:t>
                          </w:r>
                          <w:r w:rsidRPr="0003521B"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 xml:space="preserve">, DIČ:CZ11809540 </w:t>
                          </w:r>
                        </w:p>
                        <w:p w14:paraId="53D14C78" w14:textId="77777777" w:rsidR="009B6B42" w:rsidRPr="0003521B" w:rsidRDefault="009B6B42" w:rsidP="009B6B42">
                          <w:pPr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</w:pPr>
                          <w:r w:rsidRPr="0003521B"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 xml:space="preserve">Městský soud v Praze, </w:t>
                          </w:r>
                        </w:p>
                        <w:p w14:paraId="1F6F7748" w14:textId="77777777" w:rsidR="009B6B42" w:rsidRPr="0003521B" w:rsidRDefault="009B6B42" w:rsidP="009B6B42">
                          <w:pPr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</w:pPr>
                          <w:r w:rsidRPr="0003521B"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>oddíl C, vložka 3</w:t>
                          </w:r>
                          <w:r>
                            <w:rPr>
                              <w:rFonts w:ascii="Arial Nova Cond Light" w:hAnsi="Arial Nova Cond Light" w:cs="Arial"/>
                              <w:sz w:val="16"/>
                              <w:szCs w:val="16"/>
                            </w:rPr>
                            <w:t>43347</w:t>
                          </w:r>
                        </w:p>
                        <w:p w14:paraId="4C63ACEF" w14:textId="77777777" w:rsidR="00FC0B99" w:rsidRPr="0003521B" w:rsidRDefault="00FC0B99" w:rsidP="0039495D">
                          <w:pPr>
                            <w:rPr>
                              <w:rFonts w:ascii="Arial Nova Cond Light" w:hAnsi="Arial Nova Cond Light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E22891" id="Text Box 55" o:spid="_x0000_s1027" type="#_x0000_t202" style="position:absolute;margin-left:-7.5pt;margin-top:-36.75pt;width:2in;height:62.5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EkMuQ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" filled="f" stroked="f">
              <v:textbox>
                <w:txbxContent>
                  <w:p w14:paraId="5D226F74" w14:textId="77777777" w:rsidR="009B6B42" w:rsidRPr="0003521B" w:rsidRDefault="009B6B42" w:rsidP="009B6B42">
                    <w:pPr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</w:pPr>
                    <w:r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>RP SERVICES</w:t>
                    </w:r>
                    <w:r w:rsidRPr="0003521B"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>, s.r.o.</w:t>
                    </w:r>
                  </w:p>
                  <w:p w14:paraId="0D1AAFA7" w14:textId="77777777" w:rsidR="009B6B42" w:rsidRPr="0003521B" w:rsidRDefault="009B6B42" w:rsidP="009B6B42">
                    <w:pPr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</w:pPr>
                    <w:r w:rsidRPr="0003521B"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 xml:space="preserve">IČO: </w:t>
                    </w:r>
                    <w:r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>098 40 133</w:t>
                    </w:r>
                    <w:r w:rsidRPr="0003521B"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 xml:space="preserve">, DIČ:CZ11809540 </w:t>
                    </w:r>
                  </w:p>
                  <w:p w14:paraId="53D14C78" w14:textId="77777777" w:rsidR="009B6B42" w:rsidRPr="0003521B" w:rsidRDefault="009B6B42" w:rsidP="009B6B42">
                    <w:pPr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</w:pPr>
                    <w:r w:rsidRPr="0003521B"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 xml:space="preserve">Městský soud v Praze, </w:t>
                    </w:r>
                  </w:p>
                  <w:p w14:paraId="1F6F7748" w14:textId="77777777" w:rsidR="009B6B42" w:rsidRPr="0003521B" w:rsidRDefault="009B6B42" w:rsidP="009B6B42">
                    <w:pPr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</w:pPr>
                    <w:r w:rsidRPr="0003521B"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>oddíl C, vložka 3</w:t>
                    </w:r>
                    <w:r>
                      <w:rPr>
                        <w:rFonts w:ascii="Arial Nova Cond Light" w:hAnsi="Arial Nova Cond Light" w:cs="Arial"/>
                        <w:sz w:val="16"/>
                        <w:szCs w:val="16"/>
                      </w:rPr>
                      <w:t>43347</w:t>
                    </w:r>
                  </w:p>
                  <w:p w14:paraId="4C63ACEF" w14:textId="77777777" w:rsidR="00FC0B99" w:rsidRPr="0003521B" w:rsidRDefault="00FC0B99" w:rsidP="0039495D">
                    <w:pPr>
                      <w:rPr>
                        <w:rFonts w:ascii="Arial Nova Cond Light" w:hAnsi="Arial Nova Cond Light"/>
                        <w:sz w:val="16"/>
                        <w:szCs w:val="16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CB4F85">
      <w:rPr>
        <w:sz w:val="20"/>
        <w:szCs w:val="20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B1945A0" wp14:editId="0390E199">
              <wp:simplePos x="0" y="0"/>
              <wp:positionH relativeFrom="column">
                <wp:posOffset>1994535</wp:posOffset>
              </wp:positionH>
              <wp:positionV relativeFrom="paragraph">
                <wp:posOffset>-328930</wp:posOffset>
              </wp:positionV>
              <wp:extent cx="1955165" cy="638810"/>
              <wp:effectExtent l="3810" t="4445" r="3175" b="444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165" cy="638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2A690" w14:textId="77777777" w:rsidR="00FC0B99" w:rsidRDefault="00FC0B99" w:rsidP="00FC0B9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1945A0" id="Text Box 56" o:spid="_x0000_s1028" type="#_x0000_t202" style="position:absolute;margin-left:157.05pt;margin-top:-25.9pt;width:153.95pt;height:50.3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AjzugIAAME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" filled="f" stroked="f">
              <v:textbox>
                <w:txbxContent>
                  <w:p w14:paraId="4902A690" w14:textId="77777777" w:rsidR="00FC0B99" w:rsidRDefault="00FC0B99" w:rsidP="00FC0B99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2A6E0" w14:textId="77777777" w:rsidR="0074386A" w:rsidRPr="008D1383" w:rsidRDefault="00CB4F85" w:rsidP="00A62353">
    <w:pPr>
      <w:pStyle w:val="Zpat"/>
      <w:rPr>
        <w:b/>
        <w:bCs/>
        <w:color w:val="FFFFFF"/>
        <w:sz w:val="22"/>
      </w:rPr>
    </w:pPr>
    <w:r>
      <w:rPr>
        <w:sz w:val="20"/>
        <w:szCs w:val="20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2F8D8EE2" wp14:editId="64AF4D7D">
              <wp:simplePos x="0" y="0"/>
              <wp:positionH relativeFrom="column">
                <wp:posOffset>3623310</wp:posOffset>
              </wp:positionH>
              <wp:positionV relativeFrom="paragraph">
                <wp:posOffset>-76200</wp:posOffset>
              </wp:positionV>
              <wp:extent cx="2657475" cy="501650"/>
              <wp:effectExtent l="3810" t="0" r="0" b="317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747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F7D9E8" w14:textId="77777777" w:rsidR="0019033A" w:rsidRDefault="0019033A" w:rsidP="00DD103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Tel.: </w:t>
                          </w:r>
                          <w:r w:rsidR="006A418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604 348 700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, Fax: </w:t>
                          </w:r>
                        </w:p>
                        <w:p w14:paraId="5D6F6AE0" w14:textId="77777777" w:rsidR="0019033A" w:rsidRDefault="00DD1039" w:rsidP="00DD103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e-mail:</w:t>
                          </w:r>
                          <w:r w:rsidR="0019033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="00756E7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info@active-tv.cz</w:t>
                          </w:r>
                        </w:p>
                        <w:p w14:paraId="16640C2A" w14:textId="77777777" w:rsidR="00D76C33" w:rsidRDefault="00D76C33" w:rsidP="00DD103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bank. spojení: </w:t>
                          </w:r>
                          <w:r w:rsidR="0067271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RB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č.ú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.: </w:t>
                          </w:r>
                          <w:r w:rsidR="0067271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7506331001 /5500</w:t>
                          </w:r>
                        </w:p>
                        <w:p w14:paraId="1733533E" w14:textId="77777777" w:rsidR="00756E7A" w:rsidRDefault="00756E7A" w:rsidP="00756E7A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IBAN: CZ 8955000000007506331001, SWIFT: RZBCCYPP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8D8EE2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9" type="#_x0000_t202" style="position:absolute;margin-left:285.3pt;margin-top:-6pt;width:209.25pt;height:39.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UpuwIAAME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" filled="f" stroked="f">
              <v:textbox>
                <w:txbxContent>
                  <w:p w14:paraId="36F7D9E8" w14:textId="77777777" w:rsidR="0019033A" w:rsidRDefault="0019033A" w:rsidP="00DD1039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Tel.: </w:t>
                    </w:r>
                    <w:r w:rsidR="006A4185">
                      <w:rPr>
                        <w:rFonts w:ascii="Arial" w:hAnsi="Arial" w:cs="Arial"/>
                        <w:sz w:val="14"/>
                        <w:szCs w:val="14"/>
                      </w:rPr>
                      <w:t>604 348 700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, Fax: </w:t>
                    </w:r>
                  </w:p>
                  <w:p w14:paraId="5D6F6AE0" w14:textId="77777777" w:rsidR="0019033A" w:rsidRDefault="00DD1039" w:rsidP="00DD1039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e-mail:</w:t>
                    </w:r>
                    <w:r w:rsidR="0019033A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="00756E7A">
                      <w:rPr>
                        <w:rFonts w:ascii="Arial" w:hAnsi="Arial" w:cs="Arial"/>
                        <w:sz w:val="14"/>
                        <w:szCs w:val="14"/>
                      </w:rPr>
                      <w:t>info@active-tv.cz</w:t>
                    </w:r>
                  </w:p>
                  <w:p w14:paraId="16640C2A" w14:textId="77777777" w:rsidR="00D76C33" w:rsidRDefault="00D76C33" w:rsidP="00DD1039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bank. spojení: </w:t>
                    </w:r>
                    <w:r w:rsidR="00672718">
                      <w:rPr>
                        <w:rFonts w:ascii="Arial" w:hAnsi="Arial" w:cs="Arial"/>
                        <w:sz w:val="14"/>
                        <w:szCs w:val="14"/>
                      </w:rPr>
                      <w:t>RB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č.ú</w:t>
                    </w:r>
                    <w:proofErr w:type="spellEnd"/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.: </w:t>
                    </w:r>
                    <w:r w:rsidR="00672718">
                      <w:rPr>
                        <w:rFonts w:ascii="Arial" w:hAnsi="Arial" w:cs="Arial"/>
                        <w:sz w:val="14"/>
                        <w:szCs w:val="14"/>
                      </w:rPr>
                      <w:t>7506331001 /5500</w:t>
                    </w:r>
                  </w:p>
                  <w:p w14:paraId="1733533E" w14:textId="77777777" w:rsidR="00756E7A" w:rsidRDefault="00756E7A" w:rsidP="00756E7A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IBAN: CZ 8955000000007506331001, SWIFT: RZBCCYPP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sz w:val="20"/>
        <w:szCs w:val="20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343CA900" wp14:editId="162C30C1">
              <wp:simplePos x="0" y="0"/>
              <wp:positionH relativeFrom="column">
                <wp:posOffset>22860</wp:posOffset>
              </wp:positionH>
              <wp:positionV relativeFrom="paragraph">
                <wp:posOffset>-162560</wp:posOffset>
              </wp:positionV>
              <wp:extent cx="1943100" cy="678815"/>
              <wp:effectExtent l="381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678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6396B" w14:textId="77777777" w:rsidR="000E4D98" w:rsidRDefault="000E4D98" w:rsidP="00DD103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14:paraId="38358CFF" w14:textId="77777777" w:rsidR="00EC76CA" w:rsidRDefault="00EC76CA" w:rsidP="00DD103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TV CZ, s.r.o.</w:t>
                          </w:r>
                        </w:p>
                        <w:p w14:paraId="796EE548" w14:textId="77777777" w:rsidR="0019033A" w:rsidRDefault="0019033A" w:rsidP="00DD103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I</w:t>
                          </w:r>
                          <w:r w:rsidR="006A418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Č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O: </w:t>
                          </w:r>
                          <w:r w:rsidR="008C4911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242 67 309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, DIČ: CZ</w:t>
                          </w:r>
                          <w:r w:rsidR="0074386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="008C4911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242 67 309</w:t>
                          </w:r>
                        </w:p>
                        <w:p w14:paraId="2E5EE269" w14:textId="77777777" w:rsidR="003C1DCC" w:rsidRDefault="006A4185" w:rsidP="00DD103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Městský soud v Praze, </w:t>
                          </w:r>
                        </w:p>
                        <w:p w14:paraId="09209550" w14:textId="77777777" w:rsidR="0019033A" w:rsidRDefault="0074386A" w:rsidP="00DD103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oddíl C, vložka </w:t>
                          </w:r>
                          <w:r w:rsidR="006A418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199113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3CA900" id="Text Box 30" o:spid="_x0000_s1030" type="#_x0000_t202" style="position:absolute;margin-left:1.8pt;margin-top:-12.8pt;width:153pt;height:53.4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/TiuQIAAME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" filled="f" stroked="f">
              <v:textbox>
                <w:txbxContent>
                  <w:p w14:paraId="41E6396B" w14:textId="77777777" w:rsidR="000E4D98" w:rsidRDefault="000E4D98" w:rsidP="00DD1039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14:paraId="38358CFF" w14:textId="77777777" w:rsidR="00EC76CA" w:rsidRDefault="00EC76CA" w:rsidP="00DD1039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TV CZ, s.r.o.</w:t>
                    </w:r>
                  </w:p>
                  <w:p w14:paraId="796EE548" w14:textId="77777777" w:rsidR="0019033A" w:rsidRDefault="0019033A" w:rsidP="00DD1039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I</w:t>
                    </w:r>
                    <w:r w:rsidR="006A4185">
                      <w:rPr>
                        <w:rFonts w:ascii="Arial" w:hAnsi="Arial" w:cs="Arial"/>
                        <w:sz w:val="14"/>
                        <w:szCs w:val="14"/>
                      </w:rPr>
                      <w:t>Č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O: </w:t>
                    </w:r>
                    <w:r w:rsidR="008C4911">
                      <w:rPr>
                        <w:rFonts w:ascii="Arial" w:hAnsi="Arial" w:cs="Arial"/>
                        <w:sz w:val="14"/>
                        <w:szCs w:val="14"/>
                      </w:rPr>
                      <w:t>242 67 309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, DIČ: CZ</w:t>
                    </w:r>
                    <w:r w:rsidR="0074386A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="008C4911">
                      <w:rPr>
                        <w:rFonts w:ascii="Arial" w:hAnsi="Arial" w:cs="Arial"/>
                        <w:sz w:val="14"/>
                        <w:szCs w:val="14"/>
                      </w:rPr>
                      <w:t>242 67 309</w:t>
                    </w:r>
                  </w:p>
                  <w:p w14:paraId="2E5EE269" w14:textId="77777777" w:rsidR="003C1DCC" w:rsidRDefault="006A4185" w:rsidP="00DD1039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Městský soud v Praze, </w:t>
                    </w:r>
                  </w:p>
                  <w:p w14:paraId="09209550" w14:textId="77777777" w:rsidR="0019033A" w:rsidRDefault="0074386A" w:rsidP="00DD1039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oddíl C, vložka </w:t>
                    </w:r>
                    <w:r w:rsidR="006A4185">
                      <w:rPr>
                        <w:rFonts w:ascii="Arial" w:hAnsi="Arial" w:cs="Arial"/>
                        <w:sz w:val="14"/>
                        <w:szCs w:val="14"/>
                      </w:rPr>
                      <w:t>199113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sz w:val="20"/>
        <w:szCs w:val="20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38572817" wp14:editId="02A9DB3E">
              <wp:simplePos x="0" y="0"/>
              <wp:positionH relativeFrom="column">
                <wp:posOffset>-114300</wp:posOffset>
              </wp:positionH>
              <wp:positionV relativeFrom="paragraph">
                <wp:posOffset>14605</wp:posOffset>
              </wp:positionV>
              <wp:extent cx="2171700" cy="570865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5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8484A9" w14:textId="77777777" w:rsidR="003C1DCC" w:rsidRPr="00F05B41" w:rsidRDefault="003C1DCC" w:rsidP="00F05B41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72817" id="Text Box 27" o:spid="_x0000_s1031" type="#_x0000_t202" style="position:absolute;margin-left:-9pt;margin-top:1.15pt;width:171pt;height:44.9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FxuAIAAME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" filled="f" stroked="f">
              <v:textbox>
                <w:txbxContent>
                  <w:p w14:paraId="018484A9" w14:textId="77777777" w:rsidR="003C1DCC" w:rsidRPr="00F05B41" w:rsidRDefault="003C1DCC" w:rsidP="00F05B41">
                    <w:pPr>
                      <w:rPr>
                        <w:szCs w:val="1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929CE6" w14:textId="77777777" w:rsidR="00351AB9" w:rsidRDefault="00351AB9">
      <w:r>
        <w:separator/>
      </w:r>
    </w:p>
  </w:footnote>
  <w:footnote w:type="continuationSeparator" w:id="0">
    <w:p w14:paraId="1D1E94E3" w14:textId="77777777" w:rsidR="00351AB9" w:rsidRDefault="00351A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B8FE9" w14:textId="77777777" w:rsidR="00F115E7" w:rsidRDefault="00F115E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F7602E" w14:textId="555F159D" w:rsidR="009B6B42" w:rsidRPr="00A778E3" w:rsidRDefault="009B6B42" w:rsidP="009B6B42">
    <w:pPr>
      <w:pStyle w:val="Zhlav"/>
      <w:rPr>
        <w:rFonts w:ascii="Arial Nova Cond Light" w:hAnsi="Arial Nova Cond Light"/>
        <w:noProof/>
        <w:color w:val="5F497A" w:themeColor="accent4" w:themeShade="BF"/>
        <w:sz w:val="40"/>
        <w:szCs w:val="40"/>
        <w:u w:val="single"/>
      </w:rPr>
    </w:pPr>
    <w:r>
      <w:rPr>
        <w:rFonts w:ascii="Arial Nova Cond Light" w:hAnsi="Arial Nova Cond Light"/>
        <w:noProof/>
        <w:color w:val="7030A0"/>
        <w:sz w:val="40"/>
        <w:szCs w:val="40"/>
      </w:rPr>
      <w:t>RP SERVICES</w:t>
    </w:r>
    <w:r w:rsidRPr="004617B2">
      <w:rPr>
        <w:rFonts w:ascii="Arial Nova Cond Light" w:hAnsi="Arial Nova Cond Light"/>
        <w:noProof/>
        <w:color w:val="7030A0"/>
        <w:sz w:val="40"/>
        <w:szCs w:val="40"/>
      </w:rPr>
      <w:t>, s.r.o</w:t>
    </w:r>
    <w:r w:rsidRPr="004617B2">
      <w:rPr>
        <w:rFonts w:ascii="Arial Nova Cond Light" w:hAnsi="Arial Nova Cond Light"/>
        <w:noProof/>
        <w:color w:val="5F497A" w:themeColor="accent4" w:themeShade="BF"/>
        <w:sz w:val="40"/>
        <w:szCs w:val="40"/>
      </w:rPr>
      <w:t>.</w:t>
    </w:r>
    <w:r w:rsidR="004806E7">
      <w:rPr>
        <w:rFonts w:ascii="Arial Nova Cond Light" w:hAnsi="Arial Nova Cond Light"/>
        <w:noProof/>
        <w:color w:val="5F497A" w:themeColor="accent4" w:themeShade="BF"/>
        <w:sz w:val="40"/>
        <w:szCs w:val="40"/>
      </w:rPr>
      <w:t xml:space="preserve">                                         </w:t>
    </w:r>
    <w:r w:rsidR="00351AB9">
      <w:rPr>
        <w:rFonts w:ascii="Arial Nova Cond Light" w:hAnsi="Arial Nova Cond Light"/>
        <w:noProof/>
        <w:color w:val="5F497A" w:themeColor="accent4" w:themeShade="BF"/>
        <w:sz w:val="40"/>
        <w:szCs w:val="40"/>
      </w:rPr>
      <w:pict w14:anchorId="7E07AE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96pt">
          <v:imagedata r:id="rId1" o:title="1000x1000 ANNA PERLY LOGO"/>
        </v:shape>
      </w:pict>
    </w:r>
  </w:p>
  <w:p w14:paraId="7D316D18" w14:textId="77777777" w:rsidR="009B6B42" w:rsidRPr="0003521B" w:rsidRDefault="009B6B42" w:rsidP="009B6B42">
    <w:pPr>
      <w:pStyle w:val="Zhlav"/>
      <w:rPr>
        <w:rFonts w:ascii="Arial Nova Cond Light" w:hAnsi="Arial Nova Cond Light"/>
        <w:szCs w:val="24"/>
      </w:rPr>
    </w:pPr>
    <w:r w:rsidRPr="0003521B">
      <w:rPr>
        <w:rFonts w:ascii="Arial Nova Cond Light" w:hAnsi="Arial Nova Cond Light"/>
        <w:szCs w:val="24"/>
      </w:rPr>
      <w:t>Palackého 70</w:t>
    </w:r>
    <w:r w:rsidRPr="0003521B">
      <w:rPr>
        <w:rFonts w:ascii="Arial Nova Cond Light" w:hAnsi="Arial Nova Cond Light"/>
        <w:szCs w:val="24"/>
      </w:rPr>
      <w:tab/>
    </w:r>
    <w:r w:rsidRPr="0003521B">
      <w:rPr>
        <w:rFonts w:ascii="Arial Nova Cond Light" w:hAnsi="Arial Nova Cond Light"/>
        <w:szCs w:val="24"/>
      </w:rPr>
      <w:tab/>
    </w:r>
  </w:p>
  <w:p w14:paraId="6C332E3F" w14:textId="77777777" w:rsidR="009B6B42" w:rsidRPr="0003521B" w:rsidRDefault="009B6B42" w:rsidP="009B6B42">
    <w:pPr>
      <w:pStyle w:val="Zhlav"/>
      <w:rPr>
        <w:rFonts w:ascii="Arial Nova Cond Light" w:hAnsi="Arial Nova Cond Light"/>
        <w:szCs w:val="24"/>
      </w:rPr>
    </w:pPr>
    <w:r w:rsidRPr="0003521B">
      <w:rPr>
        <w:rFonts w:ascii="Arial Nova Cond Light" w:hAnsi="Arial Nova Cond Light"/>
        <w:szCs w:val="24"/>
      </w:rPr>
      <w:t>252 29 Dobřichovice</w:t>
    </w:r>
  </w:p>
  <w:p w14:paraId="028222E6" w14:textId="77777777" w:rsidR="009B6B42" w:rsidRPr="0003521B" w:rsidRDefault="009B6B42" w:rsidP="009B6B42">
    <w:pPr>
      <w:pStyle w:val="Zhlav"/>
      <w:rPr>
        <w:rFonts w:ascii="Arial Nova Cond Light" w:hAnsi="Arial Nova Cond Light"/>
        <w:szCs w:val="24"/>
      </w:rPr>
    </w:pPr>
    <w:r w:rsidRPr="0003521B">
      <w:rPr>
        <w:rFonts w:ascii="Arial Nova Cond Light" w:hAnsi="Arial Nova Cond Light"/>
        <w:szCs w:val="24"/>
      </w:rPr>
      <w:t xml:space="preserve">IČ: </w:t>
    </w:r>
    <w:r>
      <w:rPr>
        <w:rFonts w:ascii="Arial Nova Cond Light" w:hAnsi="Arial Nova Cond Light"/>
        <w:szCs w:val="24"/>
      </w:rPr>
      <w:t>098 40 133</w:t>
    </w:r>
  </w:p>
  <w:p w14:paraId="55817658" w14:textId="77777777" w:rsidR="009B6B42" w:rsidRPr="0003521B" w:rsidRDefault="009B6B42" w:rsidP="009B6B42">
    <w:pPr>
      <w:pStyle w:val="Zhlav"/>
      <w:rPr>
        <w:rFonts w:ascii="Arial Nova Cond Light" w:hAnsi="Arial Nova Cond Light"/>
        <w:szCs w:val="24"/>
      </w:rPr>
    </w:pPr>
    <w:r w:rsidRPr="0003521B">
      <w:rPr>
        <w:rFonts w:ascii="Arial Nova Cond Light" w:hAnsi="Arial Nova Cond Light"/>
        <w:szCs w:val="24"/>
      </w:rPr>
      <w:t>DIČ: CZ11809540</w:t>
    </w:r>
  </w:p>
  <w:p w14:paraId="4B72A37B" w14:textId="679D19E5" w:rsidR="00A778E3" w:rsidRPr="009B6B42" w:rsidRDefault="00A778E3" w:rsidP="009B6B42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879ACC" w14:textId="77777777" w:rsidR="002A4CA0" w:rsidRDefault="002A4CA0" w:rsidP="002A4CA0">
    <w:pPr>
      <w:autoSpaceDE w:val="0"/>
      <w:autoSpaceDN w:val="0"/>
      <w:adjustRightInd w:val="0"/>
      <w:rPr>
        <w:rFonts w:ascii="Arial" w:hAnsi="Arial" w:cs="Arial"/>
        <w:sz w:val="2"/>
        <w:szCs w:val="2"/>
      </w:rPr>
    </w:pPr>
  </w:p>
  <w:p w14:paraId="254A5136" w14:textId="77777777" w:rsidR="002A4CA0" w:rsidRDefault="002A4CA0" w:rsidP="002A4CA0">
    <w:pPr>
      <w:autoSpaceDE w:val="0"/>
      <w:autoSpaceDN w:val="0"/>
      <w:adjustRightInd w:val="0"/>
      <w:rPr>
        <w:rFonts w:ascii="Arial" w:hAnsi="Arial" w:cs="Arial"/>
        <w:sz w:val="2"/>
        <w:szCs w:val="2"/>
      </w:rPr>
    </w:pPr>
  </w:p>
  <w:p w14:paraId="2F1A5AF0" w14:textId="77777777" w:rsidR="0019033A" w:rsidRPr="002A4CA0" w:rsidRDefault="008D1383" w:rsidP="00A53BC3">
    <w:pPr>
      <w:pStyle w:val="Zhlav"/>
    </w:pPr>
    <w:r>
      <w:rPr>
        <w:bCs/>
        <w:noProof/>
        <w:color w:val="FFFFFF"/>
        <w:sz w:val="22"/>
      </w:rPr>
      <w:drawing>
        <wp:anchor distT="0" distB="0" distL="114300" distR="114300" simplePos="0" relativeHeight="251665920" behindDoc="0" locked="0" layoutInCell="1" allowOverlap="1" wp14:anchorId="682B4F38" wp14:editId="608B10BA">
          <wp:simplePos x="0" y="0"/>
          <wp:positionH relativeFrom="column">
            <wp:posOffset>2708910</wp:posOffset>
          </wp:positionH>
          <wp:positionV relativeFrom="paragraph">
            <wp:posOffset>88265</wp:posOffset>
          </wp:positionV>
          <wp:extent cx="3619500" cy="304800"/>
          <wp:effectExtent l="19050" t="0" r="0" b="0"/>
          <wp:wrapThrough wrapText="bothSides">
            <wp:wrapPolygon edited="0">
              <wp:start x="-114" y="0"/>
              <wp:lineTo x="-114" y="20250"/>
              <wp:lineTo x="21600" y="20250"/>
              <wp:lineTo x="21600" y="0"/>
              <wp:lineTo x="-114" y="0"/>
            </wp:wrapPolygon>
          </wp:wrapThrough>
          <wp:docPr id="4" name="obrázek 2" descr="C:\Users\peskova\AppData\Local\Microsoft\Windows\Temporary Internet Files\Content.Outlook\I31JEHU7\Papir A4_zapati_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eskova\AppData\Local\Microsoft\Windows\Temporary Internet Files\Content.Outlook\I31JEHU7\Papir A4_zapati_10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25735"/>
                  <a:stretch>
                    <a:fillRect/>
                  </a:stretch>
                </pic:blipFill>
                <pic:spPr bwMode="auto">
                  <a:xfrm>
                    <a:off x="0" y="0"/>
                    <a:ext cx="36195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209B">
      <w:rPr>
        <w:noProof/>
      </w:rPr>
      <w:drawing>
        <wp:anchor distT="0" distB="0" distL="114300" distR="114300" simplePos="0" relativeHeight="251664896" behindDoc="0" locked="0" layoutInCell="1" allowOverlap="1" wp14:anchorId="520D934D" wp14:editId="6DD8C1BE">
          <wp:simplePos x="0" y="0"/>
          <wp:positionH relativeFrom="column">
            <wp:posOffset>-186690</wp:posOffset>
          </wp:positionH>
          <wp:positionV relativeFrom="paragraph">
            <wp:posOffset>2540</wp:posOffset>
          </wp:positionV>
          <wp:extent cx="1343025" cy="476250"/>
          <wp:effectExtent l="19050" t="0" r="9525" b="0"/>
          <wp:wrapNone/>
          <wp:docPr id="1" name="obrázek 1" descr="C:\Users\peskova\AppData\Local\Microsoft\Windows\Temporary Internet Files\Content.Outlook\I31JEHU7\Papir A4_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skova\AppData\Local\Microsoft\Windows\Temporary Internet Files\Content.Outlook\I31JEHU7\Papir A4_10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79265"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84EBC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DCF9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D04A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C860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BAFB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C0E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7E70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4E59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D268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55EB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6194F"/>
    <w:multiLevelType w:val="hybridMultilevel"/>
    <w:tmpl w:val="21B6A754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1" w15:restartNumberingAfterBreak="0">
    <w:nsid w:val="014739FF"/>
    <w:multiLevelType w:val="hybridMultilevel"/>
    <w:tmpl w:val="46405A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2565535"/>
    <w:multiLevelType w:val="hybridMultilevel"/>
    <w:tmpl w:val="2A40542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9727D81"/>
    <w:multiLevelType w:val="hybridMultilevel"/>
    <w:tmpl w:val="37204CCC"/>
    <w:lvl w:ilvl="0" w:tplc="7C44AD3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3C0DBC"/>
    <w:multiLevelType w:val="hybridMultilevel"/>
    <w:tmpl w:val="DC08E1A2"/>
    <w:lvl w:ilvl="0" w:tplc="7FEC1A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3103DC"/>
    <w:multiLevelType w:val="hybridMultilevel"/>
    <w:tmpl w:val="AC6A0E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8D270A"/>
    <w:multiLevelType w:val="hybridMultilevel"/>
    <w:tmpl w:val="A98E48A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6F7AC6"/>
    <w:multiLevelType w:val="hybridMultilevel"/>
    <w:tmpl w:val="C8A60E0A"/>
    <w:lvl w:ilvl="0" w:tplc="AD58B134">
      <w:start w:val="5"/>
      <w:numFmt w:val="bullet"/>
      <w:lvlText w:val="-"/>
      <w:lvlJc w:val="left"/>
      <w:pPr>
        <w:ind w:left="1065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 w15:restartNumberingAfterBreak="0">
    <w:nsid w:val="2FC678AE"/>
    <w:multiLevelType w:val="hybridMultilevel"/>
    <w:tmpl w:val="39E442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685059"/>
    <w:multiLevelType w:val="hybridMultilevel"/>
    <w:tmpl w:val="8376D74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0EF02F0"/>
    <w:multiLevelType w:val="hybridMultilevel"/>
    <w:tmpl w:val="A5DA37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1676A8"/>
    <w:multiLevelType w:val="hybridMultilevel"/>
    <w:tmpl w:val="DFAC72A8"/>
    <w:lvl w:ilvl="0" w:tplc="7C44AD3A">
      <w:start w:val="1"/>
      <w:numFmt w:val="decimal"/>
      <w:lvlText w:val="%1)"/>
      <w:lvlJc w:val="left"/>
      <w:pPr>
        <w:ind w:left="142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B4373B7"/>
    <w:multiLevelType w:val="hybridMultilevel"/>
    <w:tmpl w:val="7A72CF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DD553E"/>
    <w:multiLevelType w:val="hybridMultilevel"/>
    <w:tmpl w:val="E07EE14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096CD0"/>
    <w:multiLevelType w:val="hybridMultilevel"/>
    <w:tmpl w:val="EA60F7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1B3E12"/>
    <w:multiLevelType w:val="hybridMultilevel"/>
    <w:tmpl w:val="124651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266FF1"/>
    <w:multiLevelType w:val="hybridMultilevel"/>
    <w:tmpl w:val="7D5A5D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A50757"/>
    <w:multiLevelType w:val="hybridMultilevel"/>
    <w:tmpl w:val="AC6A0E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8"/>
  </w:num>
  <w:num w:numId="12">
    <w:abstractNumId w:val="16"/>
  </w:num>
  <w:num w:numId="13">
    <w:abstractNumId w:val="11"/>
  </w:num>
  <w:num w:numId="14">
    <w:abstractNumId w:val="23"/>
  </w:num>
  <w:num w:numId="15">
    <w:abstractNumId w:val="17"/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2"/>
  </w:num>
  <w:num w:numId="21">
    <w:abstractNumId w:val="21"/>
  </w:num>
  <w:num w:numId="22">
    <w:abstractNumId w:val="26"/>
  </w:num>
  <w:num w:numId="23">
    <w:abstractNumId w:val="25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15"/>
  </w:num>
  <w:num w:numId="27">
    <w:abstractNumId w:val="10"/>
  </w:num>
  <w:num w:numId="28">
    <w:abstractNumId w:val="24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c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865"/>
    <w:rsid w:val="00001CEC"/>
    <w:rsid w:val="00020F19"/>
    <w:rsid w:val="0003521B"/>
    <w:rsid w:val="00063D08"/>
    <w:rsid w:val="000713E5"/>
    <w:rsid w:val="00075029"/>
    <w:rsid w:val="00075AE3"/>
    <w:rsid w:val="00090002"/>
    <w:rsid w:val="00094007"/>
    <w:rsid w:val="000A4876"/>
    <w:rsid w:val="000B1DBE"/>
    <w:rsid w:val="000B5A95"/>
    <w:rsid w:val="000C0395"/>
    <w:rsid w:val="000C4EFB"/>
    <w:rsid w:val="000C5394"/>
    <w:rsid w:val="000E4D98"/>
    <w:rsid w:val="000F5644"/>
    <w:rsid w:val="000F58FB"/>
    <w:rsid w:val="00100A4A"/>
    <w:rsid w:val="001053C7"/>
    <w:rsid w:val="00113BFF"/>
    <w:rsid w:val="0012145B"/>
    <w:rsid w:val="00122D96"/>
    <w:rsid w:val="00141977"/>
    <w:rsid w:val="0015488D"/>
    <w:rsid w:val="00157F39"/>
    <w:rsid w:val="00173954"/>
    <w:rsid w:val="00177699"/>
    <w:rsid w:val="0018282F"/>
    <w:rsid w:val="00186AB5"/>
    <w:rsid w:val="0019033A"/>
    <w:rsid w:val="001A19ED"/>
    <w:rsid w:val="001A56CA"/>
    <w:rsid w:val="001B4CA4"/>
    <w:rsid w:val="001C1392"/>
    <w:rsid w:val="001E082E"/>
    <w:rsid w:val="001F1909"/>
    <w:rsid w:val="001F77A1"/>
    <w:rsid w:val="001F7AC6"/>
    <w:rsid w:val="001F7DF3"/>
    <w:rsid w:val="00203167"/>
    <w:rsid w:val="00203FFC"/>
    <w:rsid w:val="00206598"/>
    <w:rsid w:val="00207717"/>
    <w:rsid w:val="002216E3"/>
    <w:rsid w:val="00225E6A"/>
    <w:rsid w:val="00226BE8"/>
    <w:rsid w:val="002329A0"/>
    <w:rsid w:val="0023466A"/>
    <w:rsid w:val="0023556B"/>
    <w:rsid w:val="00241059"/>
    <w:rsid w:val="00243BC7"/>
    <w:rsid w:val="00250D47"/>
    <w:rsid w:val="00264B0A"/>
    <w:rsid w:val="0026523E"/>
    <w:rsid w:val="002705DE"/>
    <w:rsid w:val="002834F8"/>
    <w:rsid w:val="0029303F"/>
    <w:rsid w:val="002A1495"/>
    <w:rsid w:val="002A4CA0"/>
    <w:rsid w:val="002B1BBE"/>
    <w:rsid w:val="002C092C"/>
    <w:rsid w:val="002C1862"/>
    <w:rsid w:val="002C2080"/>
    <w:rsid w:val="002C382D"/>
    <w:rsid w:val="002D3D8E"/>
    <w:rsid w:val="002D5D48"/>
    <w:rsid w:val="002D7A2C"/>
    <w:rsid w:val="002E5DC3"/>
    <w:rsid w:val="002F02E4"/>
    <w:rsid w:val="003011FF"/>
    <w:rsid w:val="003014AD"/>
    <w:rsid w:val="003121F5"/>
    <w:rsid w:val="0031617A"/>
    <w:rsid w:val="00316EC7"/>
    <w:rsid w:val="00320D3C"/>
    <w:rsid w:val="00326669"/>
    <w:rsid w:val="00326B7A"/>
    <w:rsid w:val="003315AE"/>
    <w:rsid w:val="00335720"/>
    <w:rsid w:val="00341218"/>
    <w:rsid w:val="00344759"/>
    <w:rsid w:val="00345760"/>
    <w:rsid w:val="0034780B"/>
    <w:rsid w:val="00351AB9"/>
    <w:rsid w:val="003603D6"/>
    <w:rsid w:val="0037461E"/>
    <w:rsid w:val="0039495D"/>
    <w:rsid w:val="003B1CC1"/>
    <w:rsid w:val="003B32F8"/>
    <w:rsid w:val="003C1DCC"/>
    <w:rsid w:val="003D18E6"/>
    <w:rsid w:val="003D1FA8"/>
    <w:rsid w:val="003E2AC2"/>
    <w:rsid w:val="003F3930"/>
    <w:rsid w:val="003F7E56"/>
    <w:rsid w:val="0041664B"/>
    <w:rsid w:val="0042141E"/>
    <w:rsid w:val="00440AB4"/>
    <w:rsid w:val="004427B2"/>
    <w:rsid w:val="0045216E"/>
    <w:rsid w:val="00452B51"/>
    <w:rsid w:val="004543E2"/>
    <w:rsid w:val="004617B2"/>
    <w:rsid w:val="00470309"/>
    <w:rsid w:val="004806E7"/>
    <w:rsid w:val="00490274"/>
    <w:rsid w:val="0049046E"/>
    <w:rsid w:val="00493078"/>
    <w:rsid w:val="004A03E3"/>
    <w:rsid w:val="004A7473"/>
    <w:rsid w:val="004B4398"/>
    <w:rsid w:val="004B671D"/>
    <w:rsid w:val="004C39A3"/>
    <w:rsid w:val="004D3605"/>
    <w:rsid w:val="004D6788"/>
    <w:rsid w:val="004F7098"/>
    <w:rsid w:val="00504880"/>
    <w:rsid w:val="00522CEB"/>
    <w:rsid w:val="005259F0"/>
    <w:rsid w:val="0053122B"/>
    <w:rsid w:val="0056344A"/>
    <w:rsid w:val="00580084"/>
    <w:rsid w:val="00582467"/>
    <w:rsid w:val="0058402A"/>
    <w:rsid w:val="005928EA"/>
    <w:rsid w:val="00595124"/>
    <w:rsid w:val="005A22B1"/>
    <w:rsid w:val="005A7912"/>
    <w:rsid w:val="005A7A8C"/>
    <w:rsid w:val="005C2E0C"/>
    <w:rsid w:val="005C35EA"/>
    <w:rsid w:val="005C65FB"/>
    <w:rsid w:val="005F5ACC"/>
    <w:rsid w:val="006113A3"/>
    <w:rsid w:val="00611F6D"/>
    <w:rsid w:val="0063146D"/>
    <w:rsid w:val="006358B6"/>
    <w:rsid w:val="006440E1"/>
    <w:rsid w:val="00646877"/>
    <w:rsid w:val="00653BBE"/>
    <w:rsid w:val="006560E4"/>
    <w:rsid w:val="00660BEB"/>
    <w:rsid w:val="00672718"/>
    <w:rsid w:val="00672EB4"/>
    <w:rsid w:val="00691961"/>
    <w:rsid w:val="006A39D4"/>
    <w:rsid w:val="006A4185"/>
    <w:rsid w:val="006B5E72"/>
    <w:rsid w:val="006F40DE"/>
    <w:rsid w:val="006F6132"/>
    <w:rsid w:val="007014EA"/>
    <w:rsid w:val="007033B6"/>
    <w:rsid w:val="00704281"/>
    <w:rsid w:val="007104DA"/>
    <w:rsid w:val="00716C49"/>
    <w:rsid w:val="007178B3"/>
    <w:rsid w:val="00742FC4"/>
    <w:rsid w:val="0074386A"/>
    <w:rsid w:val="007451DE"/>
    <w:rsid w:val="00752824"/>
    <w:rsid w:val="00756E7A"/>
    <w:rsid w:val="007706CF"/>
    <w:rsid w:val="007877AF"/>
    <w:rsid w:val="007B5464"/>
    <w:rsid w:val="007D228F"/>
    <w:rsid w:val="007D555E"/>
    <w:rsid w:val="007E3ECF"/>
    <w:rsid w:val="007E5A3B"/>
    <w:rsid w:val="007F43DA"/>
    <w:rsid w:val="00823B7B"/>
    <w:rsid w:val="00843B57"/>
    <w:rsid w:val="00846D1B"/>
    <w:rsid w:val="0087535F"/>
    <w:rsid w:val="00895D84"/>
    <w:rsid w:val="0089663F"/>
    <w:rsid w:val="008B2B29"/>
    <w:rsid w:val="008B3599"/>
    <w:rsid w:val="008C4911"/>
    <w:rsid w:val="008C68B7"/>
    <w:rsid w:val="008C768B"/>
    <w:rsid w:val="008C7D44"/>
    <w:rsid w:val="008D1383"/>
    <w:rsid w:val="008D3B3D"/>
    <w:rsid w:val="008E07DD"/>
    <w:rsid w:val="00916B16"/>
    <w:rsid w:val="00921676"/>
    <w:rsid w:val="0092258C"/>
    <w:rsid w:val="009353DA"/>
    <w:rsid w:val="00953E9B"/>
    <w:rsid w:val="00962116"/>
    <w:rsid w:val="009650CF"/>
    <w:rsid w:val="009705A5"/>
    <w:rsid w:val="00980B0F"/>
    <w:rsid w:val="009826B3"/>
    <w:rsid w:val="00994C05"/>
    <w:rsid w:val="009A0AD2"/>
    <w:rsid w:val="009A461F"/>
    <w:rsid w:val="009A5B37"/>
    <w:rsid w:val="009B3D17"/>
    <w:rsid w:val="009B57EC"/>
    <w:rsid w:val="009B6B42"/>
    <w:rsid w:val="009D1BC7"/>
    <w:rsid w:val="009D2B66"/>
    <w:rsid w:val="009D3D61"/>
    <w:rsid w:val="009E654F"/>
    <w:rsid w:val="00A07EE2"/>
    <w:rsid w:val="00A30597"/>
    <w:rsid w:val="00A3175E"/>
    <w:rsid w:val="00A37698"/>
    <w:rsid w:val="00A50CC4"/>
    <w:rsid w:val="00A52003"/>
    <w:rsid w:val="00A53BC3"/>
    <w:rsid w:val="00A56B30"/>
    <w:rsid w:val="00A57B29"/>
    <w:rsid w:val="00A62353"/>
    <w:rsid w:val="00A778E3"/>
    <w:rsid w:val="00AA1D2B"/>
    <w:rsid w:val="00AA4341"/>
    <w:rsid w:val="00AB3A9E"/>
    <w:rsid w:val="00AB79C9"/>
    <w:rsid w:val="00AC25CD"/>
    <w:rsid w:val="00AC51EF"/>
    <w:rsid w:val="00AD1172"/>
    <w:rsid w:val="00AE0870"/>
    <w:rsid w:val="00AE08D2"/>
    <w:rsid w:val="00AE3A0B"/>
    <w:rsid w:val="00AF4235"/>
    <w:rsid w:val="00B001D7"/>
    <w:rsid w:val="00B25952"/>
    <w:rsid w:val="00B315B0"/>
    <w:rsid w:val="00B37242"/>
    <w:rsid w:val="00B53B16"/>
    <w:rsid w:val="00B55FC3"/>
    <w:rsid w:val="00B66955"/>
    <w:rsid w:val="00B71F97"/>
    <w:rsid w:val="00B80A77"/>
    <w:rsid w:val="00B80D41"/>
    <w:rsid w:val="00B872A2"/>
    <w:rsid w:val="00B93865"/>
    <w:rsid w:val="00BA3C45"/>
    <w:rsid w:val="00BC2B19"/>
    <w:rsid w:val="00BC4129"/>
    <w:rsid w:val="00BD0422"/>
    <w:rsid w:val="00BE0A8D"/>
    <w:rsid w:val="00BE7D29"/>
    <w:rsid w:val="00C00975"/>
    <w:rsid w:val="00C06E0A"/>
    <w:rsid w:val="00C13924"/>
    <w:rsid w:val="00C14288"/>
    <w:rsid w:val="00C155C8"/>
    <w:rsid w:val="00C3558D"/>
    <w:rsid w:val="00C35FB6"/>
    <w:rsid w:val="00C36765"/>
    <w:rsid w:val="00C6084D"/>
    <w:rsid w:val="00C61C7E"/>
    <w:rsid w:val="00C62217"/>
    <w:rsid w:val="00C67160"/>
    <w:rsid w:val="00C82274"/>
    <w:rsid w:val="00C83B80"/>
    <w:rsid w:val="00C927A0"/>
    <w:rsid w:val="00C93A46"/>
    <w:rsid w:val="00CB2575"/>
    <w:rsid w:val="00CB4F85"/>
    <w:rsid w:val="00CB7EB1"/>
    <w:rsid w:val="00CC5C7D"/>
    <w:rsid w:val="00CC6D3F"/>
    <w:rsid w:val="00CD3570"/>
    <w:rsid w:val="00CD4B79"/>
    <w:rsid w:val="00CE7C79"/>
    <w:rsid w:val="00CF22D8"/>
    <w:rsid w:val="00D13BB0"/>
    <w:rsid w:val="00D16E6C"/>
    <w:rsid w:val="00D221A1"/>
    <w:rsid w:val="00D2319F"/>
    <w:rsid w:val="00D2539E"/>
    <w:rsid w:val="00D26219"/>
    <w:rsid w:val="00D35C88"/>
    <w:rsid w:val="00D37DE4"/>
    <w:rsid w:val="00D47807"/>
    <w:rsid w:val="00D54541"/>
    <w:rsid w:val="00D57E12"/>
    <w:rsid w:val="00D61CF7"/>
    <w:rsid w:val="00D71198"/>
    <w:rsid w:val="00D727B2"/>
    <w:rsid w:val="00D76C33"/>
    <w:rsid w:val="00D942D1"/>
    <w:rsid w:val="00DB0FA0"/>
    <w:rsid w:val="00DB5303"/>
    <w:rsid w:val="00DB7059"/>
    <w:rsid w:val="00DD1039"/>
    <w:rsid w:val="00DD120F"/>
    <w:rsid w:val="00DE4E8B"/>
    <w:rsid w:val="00DF1DCB"/>
    <w:rsid w:val="00E05CC0"/>
    <w:rsid w:val="00E257CB"/>
    <w:rsid w:val="00E373BF"/>
    <w:rsid w:val="00E47383"/>
    <w:rsid w:val="00E55E6A"/>
    <w:rsid w:val="00E65D02"/>
    <w:rsid w:val="00E72624"/>
    <w:rsid w:val="00E777E1"/>
    <w:rsid w:val="00E81BDA"/>
    <w:rsid w:val="00E91136"/>
    <w:rsid w:val="00E940EE"/>
    <w:rsid w:val="00EA1120"/>
    <w:rsid w:val="00EA5B67"/>
    <w:rsid w:val="00EB313C"/>
    <w:rsid w:val="00EB4E00"/>
    <w:rsid w:val="00EC76CA"/>
    <w:rsid w:val="00ED36CB"/>
    <w:rsid w:val="00EE2F5C"/>
    <w:rsid w:val="00EE50D1"/>
    <w:rsid w:val="00F05052"/>
    <w:rsid w:val="00F05B41"/>
    <w:rsid w:val="00F115E7"/>
    <w:rsid w:val="00F142F4"/>
    <w:rsid w:val="00F22062"/>
    <w:rsid w:val="00F33B01"/>
    <w:rsid w:val="00F52F1B"/>
    <w:rsid w:val="00F71861"/>
    <w:rsid w:val="00F7669F"/>
    <w:rsid w:val="00F76A19"/>
    <w:rsid w:val="00F85DB5"/>
    <w:rsid w:val="00F9209B"/>
    <w:rsid w:val="00FA472C"/>
    <w:rsid w:val="00FB0140"/>
    <w:rsid w:val="00FB05E1"/>
    <w:rsid w:val="00FB2790"/>
    <w:rsid w:val="00FB5E89"/>
    <w:rsid w:val="00FC0A4E"/>
    <w:rsid w:val="00FC0B99"/>
    <w:rsid w:val="00FC2073"/>
    <w:rsid w:val="00FD1378"/>
    <w:rsid w:val="00FD461D"/>
    <w:rsid w:val="00FE2E66"/>
    <w:rsid w:val="00FE7C57"/>
    <w:rsid w:val="00FF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30"/>
    </o:shapedefaults>
    <o:shapelayout v:ext="edit">
      <o:idmap v:ext="edit" data="1"/>
    </o:shapelayout>
  </w:shapeDefaults>
  <w:decimalSymbol w:val=","/>
  <w:listSeparator w:val=";"/>
  <w14:docId w14:val="35C98D15"/>
  <w15:docId w15:val="{255FB614-B298-4415-BFB9-41E04AD91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F5644"/>
    <w:rPr>
      <w:sz w:val="24"/>
      <w:szCs w:val="24"/>
    </w:rPr>
  </w:style>
  <w:style w:type="paragraph" w:styleId="Nadpis1">
    <w:name w:val="heading 1"/>
    <w:basedOn w:val="Normln"/>
    <w:next w:val="Normln"/>
    <w:qFormat/>
    <w:rsid w:val="00AA1D2B"/>
    <w:pPr>
      <w:keepNext/>
      <w:ind w:left="170"/>
      <w:outlineLvl w:val="0"/>
    </w:pPr>
    <w:rPr>
      <w:rFonts w:ascii="Arial Narrow" w:hAnsi="Arial Narrow"/>
      <w:b/>
      <w:bCs/>
      <w:sz w:val="16"/>
    </w:rPr>
  </w:style>
  <w:style w:type="paragraph" w:styleId="Nadpis3">
    <w:name w:val="heading 3"/>
    <w:basedOn w:val="Normln"/>
    <w:next w:val="Normln"/>
    <w:link w:val="Nadpis3Char"/>
    <w:unhideWhenUsed/>
    <w:qFormat/>
    <w:rsid w:val="008B35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A53BC3"/>
    <w:pPr>
      <w:tabs>
        <w:tab w:val="center" w:pos="4536"/>
        <w:tab w:val="right" w:pos="9072"/>
      </w:tabs>
    </w:pPr>
    <w:rPr>
      <w:b/>
      <w:szCs w:val="72"/>
    </w:rPr>
  </w:style>
  <w:style w:type="character" w:styleId="slostrnky">
    <w:name w:val="page number"/>
    <w:basedOn w:val="Standardnpsmoodstavce"/>
    <w:rsid w:val="00AA1D2B"/>
  </w:style>
  <w:style w:type="paragraph" w:customStyle="1" w:styleId="textdopisu">
    <w:name w:val="text dopisu"/>
    <w:basedOn w:val="Normln"/>
    <w:rsid w:val="00AA1D2B"/>
    <w:pPr>
      <w:spacing w:line="260" w:lineRule="exact"/>
      <w:ind w:right="567"/>
      <w:jc w:val="both"/>
    </w:pPr>
    <w:rPr>
      <w:rFonts w:ascii="Arial" w:hAnsi="Arial" w:cs="Arial"/>
      <w:noProof/>
      <w:sz w:val="22"/>
    </w:rPr>
  </w:style>
  <w:style w:type="character" w:styleId="Hypertextovodkaz">
    <w:name w:val="Hyperlink"/>
    <w:basedOn w:val="Standardnpsmoodstavce"/>
    <w:rsid w:val="00AA1D2B"/>
    <w:rPr>
      <w:color w:val="0000FF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A62353"/>
    <w:rPr>
      <w:rFonts w:ascii="Arial" w:hAnsi="Arial" w:cs="Arial"/>
      <w:noProof/>
      <w:sz w:val="16"/>
      <w:szCs w:val="16"/>
    </w:rPr>
  </w:style>
  <w:style w:type="paragraph" w:styleId="Zpat">
    <w:name w:val="footer"/>
    <w:basedOn w:val="Normln"/>
    <w:link w:val="ZpatChar"/>
    <w:uiPriority w:val="99"/>
    <w:rsid w:val="00A62353"/>
    <w:pPr>
      <w:tabs>
        <w:tab w:val="center" w:pos="4536"/>
        <w:tab w:val="right" w:pos="9072"/>
      </w:tabs>
      <w:ind w:right="360"/>
    </w:pPr>
    <w:rPr>
      <w:rFonts w:ascii="Arial" w:hAnsi="Arial" w:cs="Arial"/>
      <w:noProof/>
      <w:sz w:val="16"/>
      <w:szCs w:val="16"/>
    </w:rPr>
  </w:style>
  <w:style w:type="paragraph" w:styleId="Titulek">
    <w:name w:val="caption"/>
    <w:basedOn w:val="Normln"/>
    <w:next w:val="Normln"/>
    <w:qFormat/>
    <w:rsid w:val="00AA1D2B"/>
    <w:pPr>
      <w:spacing w:before="120" w:after="120"/>
    </w:pPr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rsid w:val="00BC412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C4129"/>
    <w:rPr>
      <w:rFonts w:ascii="Tahoma" w:hAnsi="Tahoma" w:cs="Tahoma"/>
      <w:sz w:val="16"/>
      <w:szCs w:val="16"/>
    </w:rPr>
  </w:style>
  <w:style w:type="paragraph" w:customStyle="1" w:styleId="Body1">
    <w:name w:val="Body 1"/>
    <w:rsid w:val="00F7669F"/>
    <w:rPr>
      <w:rFonts w:ascii="Helvetica" w:eastAsia="Arial Unicode MS" w:hAnsi="Helvetica"/>
      <w:color w:val="000000"/>
      <w:sz w:val="24"/>
    </w:rPr>
  </w:style>
  <w:style w:type="paragraph" w:styleId="Prosttext">
    <w:name w:val="Plain Text"/>
    <w:basedOn w:val="Normln"/>
    <w:link w:val="ProsttextChar"/>
    <w:uiPriority w:val="99"/>
    <w:unhideWhenUsed/>
    <w:rsid w:val="00264B0A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264B0A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Nadpis3Char">
    <w:name w:val="Nadpis 3 Char"/>
    <w:basedOn w:val="Standardnpsmoodstavce"/>
    <w:link w:val="Nadpis3"/>
    <w:rsid w:val="008B359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Standardnpsmoodstavce"/>
    <w:rsid w:val="00DB0FA0"/>
  </w:style>
  <w:style w:type="paragraph" w:customStyle="1" w:styleId="default">
    <w:name w:val="default"/>
    <w:basedOn w:val="Normln"/>
    <w:rsid w:val="00B001D7"/>
    <w:pPr>
      <w:spacing w:before="100" w:beforeAutospacing="1" w:after="100" w:afterAutospacing="1"/>
    </w:pPr>
    <w:rPr>
      <w:rFonts w:eastAsiaTheme="minorHAnsi"/>
    </w:rPr>
  </w:style>
  <w:style w:type="paragraph" w:styleId="Odstavecseseznamem">
    <w:name w:val="List Paragraph"/>
    <w:basedOn w:val="Normln"/>
    <w:uiPriority w:val="34"/>
    <w:qFormat/>
    <w:rsid w:val="00CE7C79"/>
    <w:pPr>
      <w:ind w:left="720"/>
      <w:contextualSpacing/>
    </w:pPr>
  </w:style>
  <w:style w:type="paragraph" w:styleId="Zkladntextodsazen">
    <w:name w:val="Body Text Indent"/>
    <w:basedOn w:val="Normln"/>
    <w:link w:val="ZkladntextodsazenChar"/>
    <w:unhideWhenUsed/>
    <w:rsid w:val="00250D47"/>
    <w:pPr>
      <w:ind w:left="567" w:hanging="567"/>
    </w:pPr>
    <w:rPr>
      <w:b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250D47"/>
    <w:rPr>
      <w:b/>
      <w:sz w:val="24"/>
    </w:rPr>
  </w:style>
  <w:style w:type="paragraph" w:styleId="Normlnweb">
    <w:name w:val="Normal (Web)"/>
    <w:basedOn w:val="Normln"/>
    <w:uiPriority w:val="99"/>
    <w:semiHidden/>
    <w:unhideWhenUsed/>
    <w:rsid w:val="00B315B0"/>
    <w:pPr>
      <w:spacing w:before="100" w:beforeAutospacing="1" w:after="100" w:afterAutospacing="1"/>
    </w:pPr>
  </w:style>
  <w:style w:type="character" w:customStyle="1" w:styleId="ZhlavChar">
    <w:name w:val="Záhlaví Char"/>
    <w:basedOn w:val="Standardnpsmoodstavce"/>
    <w:link w:val="Zhlav"/>
    <w:rsid w:val="009B6B42"/>
    <w:rPr>
      <w:b/>
      <w:sz w:val="24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ZPODNE~1.WXP\LOCALS~1\Temp\Do&#269;asn&#253;%20adres&#225;&#345;%201%20pro%20office_hlavickovy_papir1%5b1%5d.zip\Office_hlavickovy_papir1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BC8801-8224-49AF-A4F1-69DEEAFB1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Office_hlavickovy_papir1.dot</Template>
  <TotalTime>9</TotalTime>
  <Pages>1</Pages>
  <Words>92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Naše značka (č</vt:lpstr>
    </vt:vector>
  </TitlesOfParts>
  <Company>HP</Company>
  <LinksUpToDate>false</LinksUpToDate>
  <CharactersWithSpaces>640</CharactersWithSpaces>
  <SharedDoc>false</SharedDoc>
  <HLinks>
    <vt:vector size="12" baseType="variant">
      <vt:variant>
        <vt:i4>5570674</vt:i4>
      </vt:variant>
      <vt:variant>
        <vt:i4>3</vt:i4>
      </vt:variant>
      <vt:variant>
        <vt:i4>0</vt:i4>
      </vt:variant>
      <vt:variant>
        <vt:i4>5</vt:i4>
      </vt:variant>
      <vt:variant>
        <vt:lpwstr>mailto:info@tvcz.tv</vt:lpwstr>
      </vt:variant>
      <vt:variant>
        <vt:lpwstr/>
      </vt:variant>
      <vt:variant>
        <vt:i4>5570674</vt:i4>
      </vt:variant>
      <vt:variant>
        <vt:i4>0</vt:i4>
      </vt:variant>
      <vt:variant>
        <vt:i4>0</vt:i4>
      </vt:variant>
      <vt:variant>
        <vt:i4>5</vt:i4>
      </vt:variant>
      <vt:variant>
        <vt:lpwstr>mailto:info@tvcz.tv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Naše značka (č</dc:title>
  <dc:creator>zpodneck</dc:creator>
  <cp:lastModifiedBy>Účet Microsoft</cp:lastModifiedBy>
  <cp:revision>8</cp:revision>
  <cp:lastPrinted>2018-05-29T09:34:00Z</cp:lastPrinted>
  <dcterms:created xsi:type="dcterms:W3CDTF">2026-03-03T10:20:00Z</dcterms:created>
  <dcterms:modified xsi:type="dcterms:W3CDTF">2026-03-03T12:54:00Z</dcterms:modified>
</cp:coreProperties>
</file>